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31" w:type="dxa"/>
        <w:tblInd w:w="-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8"/>
        <w:gridCol w:w="7843"/>
      </w:tblGrid>
      <w:tr w:rsidR="009757D2" w:rsidRPr="00DD6E4C" w:rsidTr="00560306">
        <w:trPr>
          <w:cantSplit/>
          <w:trHeight w:val="799"/>
        </w:trPr>
        <w:tc>
          <w:tcPr>
            <w:tcW w:w="9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57D2" w:rsidRPr="003A2F73" w:rsidRDefault="009757D2" w:rsidP="00EF6D03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120"/>
              <w:rPr>
                <w:rFonts w:ascii="DIN Offc Pro" w:hAnsi="DIN Offc Pro" w:cstheme="minorBidi"/>
                <w:sz w:val="18"/>
                <w:lang w:val="en-US" w:bidi="he-IL"/>
              </w:rPr>
            </w:pPr>
          </w:p>
        </w:tc>
      </w:tr>
      <w:tr w:rsidR="000F2229" w:rsidRPr="00DD6E4C" w:rsidTr="00560306">
        <w:trPr>
          <w:cantSplit/>
          <w:trHeight w:val="799"/>
        </w:trPr>
        <w:tc>
          <w:tcPr>
            <w:tcW w:w="9831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/>
          </w:tcPr>
          <w:p w:rsidR="00DD6E4C" w:rsidRPr="002C5295" w:rsidRDefault="00AA6905" w:rsidP="002C5295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240" w:after="120"/>
              <w:rPr>
                <w:rFonts w:ascii="DIN Offc Pro" w:hAnsi="DIN Offc Pro" w:cs="DIN Offc Pro"/>
                <w:b/>
                <w:bCs/>
                <w:caps/>
                <w:noProof/>
                <w:color w:val="FF0000"/>
                <w:sz w:val="32"/>
                <w:szCs w:val="32"/>
                <w:lang w:val="en-US" w:eastAsia="de-AT"/>
              </w:rPr>
            </w:pPr>
            <w:r w:rsidRPr="002C5295">
              <w:rPr>
                <w:rFonts w:ascii="DIN Offc Pro" w:hAnsi="DIN Offc Pro" w:cs="DIN Offc Pro"/>
                <w:b/>
                <w:bCs/>
                <w:caps/>
                <w:noProof/>
                <w:color w:val="FF0000"/>
                <w:sz w:val="32"/>
                <w:szCs w:val="32"/>
                <w:lang w:val="en-US" w:eastAsia="de-AT"/>
              </w:rPr>
              <w:t>lIFE SCIENCE BUSINESS FORUM – aUSTRIA</w:t>
            </w:r>
            <w:r w:rsidR="002C5295">
              <w:rPr>
                <w:rFonts w:ascii="DIN Offc Pro" w:hAnsi="DIN Offc Pro" w:cs="DIN Offc Pro"/>
                <w:b/>
                <w:bCs/>
                <w:caps/>
                <w:noProof/>
                <w:color w:val="FF0000"/>
                <w:sz w:val="32"/>
                <w:szCs w:val="32"/>
                <w:lang w:val="en-US" w:eastAsia="de-AT"/>
              </w:rPr>
              <w:t>-</w:t>
            </w:r>
            <w:r w:rsidRPr="002C5295">
              <w:rPr>
                <w:rFonts w:ascii="DIN Offc Pro" w:hAnsi="DIN Offc Pro" w:cs="DIN Offc Pro"/>
                <w:b/>
                <w:bCs/>
                <w:caps/>
                <w:noProof/>
                <w:color w:val="FF0000"/>
                <w:sz w:val="32"/>
                <w:szCs w:val="32"/>
                <w:lang w:val="en-US" w:eastAsia="de-AT"/>
              </w:rPr>
              <w:t>ISRAEL</w:t>
            </w:r>
          </w:p>
          <w:p w:rsidR="00DD6E4C" w:rsidRPr="00AA6905" w:rsidRDefault="00DD6E4C" w:rsidP="00AA6905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240" w:after="120"/>
              <w:rPr>
                <w:rFonts w:ascii="DIN Offc Pro" w:hAnsi="DIN Offc Pro" w:cs="DIN Offc Pro"/>
                <w:b/>
                <w:bCs/>
                <w:caps/>
                <w:noProof/>
                <w:color w:val="FF0000"/>
                <w:sz w:val="28"/>
                <w:szCs w:val="28"/>
                <w:lang w:val="en-US" w:eastAsia="de-AT"/>
              </w:rPr>
            </w:pPr>
          </w:p>
        </w:tc>
      </w:tr>
      <w:tr w:rsidR="00E337DD" w:rsidRPr="00DD6E4C" w:rsidTr="00DD6E4C">
        <w:trPr>
          <w:cantSplit/>
        </w:trPr>
        <w:tc>
          <w:tcPr>
            <w:tcW w:w="9831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E337DD" w:rsidRPr="002C5295" w:rsidRDefault="00E337DD" w:rsidP="00EF6D03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color w:val="FF0000"/>
                <w:sz w:val="28"/>
                <w:szCs w:val="28"/>
              </w:rPr>
            </w:pPr>
            <w:r w:rsidRPr="002C5295">
              <w:rPr>
                <w:rFonts w:ascii="DIN Offc Pro Medium" w:hAnsi="DIN Offc Pro Medium" w:cs="DIN Offc Pro Medium"/>
                <w:color w:val="FF0000"/>
                <w:sz w:val="28"/>
                <w:szCs w:val="28"/>
              </w:rPr>
              <w:t>MON</w:t>
            </w:r>
            <w:r w:rsidR="00EF6D03" w:rsidRPr="002C5295">
              <w:rPr>
                <w:rFonts w:ascii="DIN Offc Pro Medium" w:hAnsi="DIN Offc Pro Medium" w:cs="DIN Offc Pro Medium"/>
                <w:color w:val="FF0000"/>
                <w:sz w:val="28"/>
                <w:szCs w:val="28"/>
              </w:rPr>
              <w:t>DAY</w:t>
            </w:r>
            <w:r w:rsidRPr="002C5295">
              <w:rPr>
                <w:rFonts w:ascii="DIN Offc Pro Medium" w:hAnsi="DIN Offc Pro Medium" w:cs="DIN Offc Pro Medium"/>
                <w:color w:val="FF0000"/>
                <w:sz w:val="28"/>
                <w:szCs w:val="28"/>
              </w:rPr>
              <w:t xml:space="preserve">, </w:t>
            </w:r>
            <w:r w:rsidR="00B94496" w:rsidRPr="002C5295">
              <w:rPr>
                <w:rFonts w:ascii="DIN Offc Pro Medium" w:hAnsi="DIN Offc Pro Medium" w:cs="DIN Offc Pro Medium"/>
                <w:color w:val="FF0000"/>
                <w:sz w:val="28"/>
                <w:szCs w:val="28"/>
              </w:rPr>
              <w:t>07</w:t>
            </w:r>
            <w:r w:rsidRPr="002C5295">
              <w:rPr>
                <w:rFonts w:ascii="DIN Offc Pro Medium" w:hAnsi="DIN Offc Pro Medium" w:cs="DIN Offc Pro Medium"/>
                <w:color w:val="FF0000"/>
                <w:sz w:val="28"/>
                <w:szCs w:val="28"/>
              </w:rPr>
              <w:t>.09.201</w:t>
            </w:r>
            <w:r w:rsidR="001205E1" w:rsidRPr="002C5295">
              <w:rPr>
                <w:rFonts w:ascii="DIN Offc Pro Medium" w:hAnsi="DIN Offc Pro Medium" w:cs="DIN Offc Pro Medium"/>
                <w:color w:val="FF0000"/>
                <w:sz w:val="28"/>
                <w:szCs w:val="28"/>
              </w:rPr>
              <w:t>5</w:t>
            </w:r>
          </w:p>
        </w:tc>
      </w:tr>
      <w:tr w:rsidR="0083184C" w:rsidRPr="00AA6905" w:rsidTr="00DD6E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988" w:type="dxa"/>
            <w:tcBorders>
              <w:top w:val="single" w:sz="4" w:space="0" w:color="BFBFBF" w:themeColor="background1" w:themeShade="BF"/>
              <w:bottom w:val="single" w:sz="4" w:space="0" w:color="A6A6A6" w:themeColor="background1" w:themeShade="A6"/>
            </w:tcBorders>
            <w:shd w:val="clear" w:color="auto" w:fill="FFFFFF"/>
          </w:tcPr>
          <w:p w:rsidR="002C5295" w:rsidRDefault="002C5295" w:rsidP="002C5295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szCs w:val="24"/>
              </w:rPr>
            </w:pPr>
          </w:p>
          <w:p w:rsidR="0083184C" w:rsidRPr="002C5295" w:rsidRDefault="00560306" w:rsidP="002C5295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szCs w:val="24"/>
              </w:rPr>
            </w:pPr>
            <w:r w:rsidRPr="002C5295">
              <w:rPr>
                <w:rFonts w:ascii="DIN Offc Pro Medium" w:hAnsi="DIN Offc Pro Medium" w:cs="DIN Offc Pro Medium"/>
                <w:szCs w:val="24"/>
              </w:rPr>
              <w:t>15</w:t>
            </w:r>
            <w:r w:rsidR="002C5295">
              <w:rPr>
                <w:rFonts w:ascii="DIN Offc Pro Medium" w:hAnsi="DIN Offc Pro Medium" w:cs="DIN Offc Pro Medium"/>
                <w:szCs w:val="24"/>
              </w:rPr>
              <w:t>:</w:t>
            </w:r>
            <w:r w:rsidRPr="002C5295">
              <w:rPr>
                <w:rFonts w:ascii="DIN Offc Pro Medium" w:hAnsi="DIN Offc Pro Medium" w:cs="DIN Offc Pro Medium"/>
                <w:szCs w:val="24"/>
              </w:rPr>
              <w:t>00 – 17</w:t>
            </w:r>
            <w:r w:rsidR="002C5295">
              <w:rPr>
                <w:rFonts w:ascii="DIN Offc Pro Medium" w:hAnsi="DIN Offc Pro Medium" w:cs="DIN Offc Pro Medium"/>
                <w:szCs w:val="24"/>
              </w:rPr>
              <w:t>:</w:t>
            </w:r>
            <w:r w:rsidRPr="002C5295">
              <w:rPr>
                <w:rFonts w:ascii="DIN Offc Pro Medium" w:hAnsi="DIN Offc Pro Medium" w:cs="DIN Offc Pro Medium"/>
                <w:szCs w:val="24"/>
              </w:rPr>
              <w:t>30</w:t>
            </w:r>
          </w:p>
        </w:tc>
        <w:tc>
          <w:tcPr>
            <w:tcW w:w="7843" w:type="dxa"/>
            <w:tcBorders>
              <w:top w:val="single" w:sz="4" w:space="0" w:color="BFBFBF" w:themeColor="background1" w:themeShade="BF"/>
              <w:bottom w:val="single" w:sz="4" w:space="0" w:color="A6A6A6" w:themeColor="background1" w:themeShade="A6"/>
            </w:tcBorders>
            <w:shd w:val="clear" w:color="auto" w:fill="FFFFFF"/>
          </w:tcPr>
          <w:p w:rsidR="002C5295" w:rsidRDefault="002C5295" w:rsidP="00702AFE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/>
                <w:szCs w:val="24"/>
                <w:lang w:val="en-US" w:eastAsia="de-DE"/>
              </w:rPr>
            </w:pPr>
          </w:p>
          <w:p w:rsidR="00685AB9" w:rsidRPr="002C5295" w:rsidRDefault="00685AB9" w:rsidP="00702AFE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/>
                <w:szCs w:val="24"/>
                <w:lang w:val="en-US" w:eastAsia="de-DE"/>
              </w:rPr>
            </w:pPr>
            <w:r w:rsidRPr="002C5295">
              <w:rPr>
                <w:rFonts w:ascii="DIN Offc Pro Medium" w:hAnsi="DIN Offc Pro Medium" w:cs="DIN Offc Pro Medium"/>
                <w:b/>
                <w:szCs w:val="24"/>
                <w:lang w:val="en-US" w:eastAsia="de-DE"/>
              </w:rPr>
              <w:t>BUSINESS</w:t>
            </w:r>
            <w:r w:rsidR="00702AFE" w:rsidRPr="002C5295">
              <w:rPr>
                <w:rFonts w:ascii="DIN Offc Pro Medium" w:hAnsi="DIN Offc Pro Medium" w:cs="DIN Offc Pro Medium"/>
                <w:b/>
                <w:szCs w:val="24"/>
                <w:lang w:val="en-US" w:eastAsia="de-DE"/>
              </w:rPr>
              <w:t xml:space="preserve"> </w:t>
            </w:r>
            <w:r w:rsidRPr="002C5295">
              <w:rPr>
                <w:rFonts w:ascii="DIN Offc Pro Medium" w:hAnsi="DIN Offc Pro Medium" w:cs="DIN Offc Pro Medium"/>
                <w:b/>
                <w:szCs w:val="24"/>
                <w:lang w:val="en-US" w:eastAsia="de-DE"/>
              </w:rPr>
              <w:t>FORUM LIFE SCIENCE</w:t>
            </w:r>
          </w:p>
          <w:p w:rsidR="002C5295" w:rsidRDefault="002C5295" w:rsidP="00A25050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</w:pPr>
          </w:p>
          <w:p w:rsidR="00B90B5C" w:rsidRPr="002C5295" w:rsidRDefault="00B90B5C" w:rsidP="00A25050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/>
                <w:szCs w:val="24"/>
                <w:lang w:val="en-US" w:eastAsia="de-DE"/>
              </w:rPr>
            </w:pPr>
            <w:r w:rsidRPr="002C5295">
              <w:rPr>
                <w:rFonts w:ascii="DIN Offc Pro Medium" w:hAnsi="DIN Offc Pro Medium" w:cs="DIN Offc Pro Medium"/>
                <w:b/>
                <w:szCs w:val="24"/>
                <w:lang w:val="en-US" w:eastAsia="de-DE"/>
              </w:rPr>
              <w:t>OPENING REMARKS</w:t>
            </w:r>
          </w:p>
          <w:p w:rsidR="00006A1E" w:rsidRPr="00940202" w:rsidRDefault="00006A1E" w:rsidP="00940202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</w:pPr>
            <w:r w:rsidRP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>Walter Ruck, President</w:t>
            </w:r>
            <w:r w:rsid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 xml:space="preserve">, </w:t>
            </w:r>
            <w:bookmarkStart w:id="0" w:name="_GoBack"/>
            <w:bookmarkEnd w:id="0"/>
            <w:r w:rsidRP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>Vienna Chamber of Commerce and Industry</w:t>
            </w:r>
          </w:p>
          <w:p w:rsidR="00B90B5C" w:rsidRPr="00940202" w:rsidRDefault="00006A1E" w:rsidP="00006A1E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</w:pPr>
            <w:r w:rsidRP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>Uriel Lynn, President</w:t>
            </w:r>
            <w:r w:rsid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>,</w:t>
            </w:r>
            <w:r w:rsidRP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 xml:space="preserve"> Federation of Israeli Chambers of Commerce</w:t>
            </w:r>
          </w:p>
          <w:p w:rsidR="002C5295" w:rsidRDefault="002C5295" w:rsidP="00A25050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</w:pPr>
          </w:p>
          <w:p w:rsidR="00A25050" w:rsidRPr="002C5295" w:rsidRDefault="00A25050" w:rsidP="00A25050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/>
                <w:szCs w:val="24"/>
                <w:lang w:val="en-US" w:eastAsia="de-DE"/>
              </w:rPr>
            </w:pPr>
            <w:r w:rsidRPr="002C5295">
              <w:rPr>
                <w:rFonts w:ascii="DIN Offc Pro Medium" w:hAnsi="DIN Offc Pro Medium" w:cs="DIN Offc Pro Medium"/>
                <w:b/>
                <w:szCs w:val="24"/>
                <w:lang w:val="en-US" w:eastAsia="de-DE"/>
              </w:rPr>
              <w:t>KEYNOTE: LIFE SCIENCE IN AUSTRIA</w:t>
            </w:r>
          </w:p>
          <w:p w:rsidR="00A25050" w:rsidRPr="00940202" w:rsidRDefault="00A25050" w:rsidP="00A25050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</w:pPr>
            <w:r w:rsidRP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 xml:space="preserve">Johannes </w:t>
            </w:r>
            <w:proofErr w:type="spellStart"/>
            <w:r w:rsidRP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>Sarx</w:t>
            </w:r>
            <w:proofErr w:type="spellEnd"/>
            <w:r w:rsidRPr="00940202">
              <w:rPr>
                <w:rFonts w:ascii="DIN Offc Pro Medium" w:hAnsi="DIN Offc Pro Medium" w:cs="DIN Offc Pro Medium"/>
                <w:b/>
                <w:szCs w:val="24"/>
                <w:lang w:val="en-US" w:eastAsia="de-DE"/>
              </w:rPr>
              <w:t xml:space="preserve">, </w:t>
            </w:r>
            <w:r w:rsidRP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 xml:space="preserve">Program Manager Life Science Austria, Austria </w:t>
            </w:r>
            <w:proofErr w:type="spellStart"/>
            <w:r w:rsidRP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>Wirtschaftsservice</w:t>
            </w:r>
            <w:proofErr w:type="spellEnd"/>
            <w:r w:rsidRP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 xml:space="preserve"> GmbH</w:t>
            </w:r>
          </w:p>
          <w:p w:rsidR="002C5295" w:rsidRDefault="002C5295" w:rsidP="00A25050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</w:pPr>
          </w:p>
          <w:p w:rsidR="00A25050" w:rsidRPr="002C5295" w:rsidRDefault="00A25050" w:rsidP="00A25050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/>
                <w:szCs w:val="24"/>
                <w:lang w:val="en-US" w:eastAsia="de-DE"/>
              </w:rPr>
            </w:pPr>
            <w:r w:rsidRPr="002C5295">
              <w:rPr>
                <w:rFonts w:ascii="DIN Offc Pro Medium" w:hAnsi="DIN Offc Pro Medium" w:cs="DIN Offc Pro Medium"/>
                <w:b/>
                <w:szCs w:val="24"/>
                <w:lang w:val="en-US" w:eastAsia="de-DE"/>
              </w:rPr>
              <w:t>KEYNOTE:  LIFE SCIENCE IN ISRAEL</w:t>
            </w:r>
          </w:p>
          <w:p w:rsidR="00A25050" w:rsidRPr="00940202" w:rsidRDefault="00A25050" w:rsidP="00940202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</w:pPr>
            <w:r w:rsidRP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>Karin Mayer Rubinstein</w:t>
            </w:r>
            <w:r w:rsid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>,</w:t>
            </w:r>
            <w:r w:rsidRP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 xml:space="preserve"> CEO, Israel Advanced Technology Industries (IATI)</w:t>
            </w:r>
          </w:p>
          <w:p w:rsidR="002C5295" w:rsidRDefault="002C5295" w:rsidP="00A25050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</w:pPr>
          </w:p>
          <w:p w:rsidR="00A25050" w:rsidRPr="002C5295" w:rsidRDefault="00A25050" w:rsidP="00A25050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/>
                <w:szCs w:val="24"/>
                <w:lang w:val="en-US" w:eastAsia="de-DE"/>
              </w:rPr>
            </w:pPr>
            <w:r w:rsidRPr="002C5295">
              <w:rPr>
                <w:rFonts w:ascii="DIN Offc Pro Medium" w:hAnsi="DIN Offc Pro Medium" w:cs="DIN Offc Pro Medium"/>
                <w:b/>
                <w:szCs w:val="24"/>
                <w:lang w:val="en-US" w:eastAsia="de-DE"/>
              </w:rPr>
              <w:t>BILAT  ISRAEL – AUSTRIA</w:t>
            </w:r>
          </w:p>
          <w:p w:rsidR="00A25050" w:rsidRPr="00940202" w:rsidRDefault="00A25050" w:rsidP="00940202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</w:pPr>
            <w:r w:rsidRP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 xml:space="preserve">Irina </w:t>
            </w:r>
            <w:proofErr w:type="spellStart"/>
            <w:r w:rsidRP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>Slosar</w:t>
            </w:r>
            <w:proofErr w:type="spellEnd"/>
            <w:r w:rsidRP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>, FFG</w:t>
            </w:r>
            <w:r w:rsid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>,</w:t>
            </w:r>
            <w:r w:rsidRPr="00940202"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  <w:t xml:space="preserve"> Austrian Research Promotion Agency</w:t>
            </w:r>
          </w:p>
          <w:p w:rsidR="002C5295" w:rsidRDefault="002C5295" w:rsidP="00A25050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Cs/>
                <w:szCs w:val="24"/>
                <w:lang w:val="en-US" w:eastAsia="de-DE"/>
              </w:rPr>
            </w:pPr>
          </w:p>
          <w:p w:rsidR="00A25050" w:rsidRPr="00F52BC7" w:rsidRDefault="00A25050" w:rsidP="00A25050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/>
                <w:szCs w:val="24"/>
                <w:lang w:val="en-US" w:eastAsia="de-DE"/>
              </w:rPr>
            </w:pPr>
            <w:r w:rsidRPr="00F52BC7">
              <w:rPr>
                <w:rFonts w:ascii="DIN Offc Pro Medium" w:hAnsi="DIN Offc Pro Medium" w:cs="DIN Offc Pro Medium"/>
                <w:b/>
                <w:szCs w:val="24"/>
                <w:lang w:val="en-US" w:eastAsia="de-DE"/>
              </w:rPr>
              <w:t>B2B MEETINGS</w:t>
            </w:r>
          </w:p>
        </w:tc>
      </w:tr>
      <w:tr w:rsidR="0083184C" w:rsidRPr="00AA6905" w:rsidTr="00DD6E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FFFFF"/>
          </w:tcPr>
          <w:p w:rsidR="00925DD9" w:rsidRPr="00DD6E4C" w:rsidRDefault="00925DD9" w:rsidP="00925DD9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sz w:val="20"/>
                <w:lang w:val="de-AT"/>
              </w:rPr>
            </w:pPr>
          </w:p>
        </w:tc>
        <w:tc>
          <w:tcPr>
            <w:tcW w:w="784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FFFFF"/>
          </w:tcPr>
          <w:p w:rsidR="00A25050" w:rsidRPr="0055638C" w:rsidRDefault="00A25050" w:rsidP="00A25050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rPr>
                <w:rFonts w:ascii="DIN Offc Pro Medium" w:hAnsi="DIN Offc Pro Medium" w:cs="DIN Offc Pro Medium"/>
                <w:bCs/>
                <w:color w:val="000000" w:themeColor="text1"/>
                <w:sz w:val="20"/>
                <w:lang w:val="en-US"/>
              </w:rPr>
            </w:pPr>
          </w:p>
        </w:tc>
      </w:tr>
    </w:tbl>
    <w:p w:rsidR="00502C17" w:rsidRPr="002701FE" w:rsidRDefault="00502C17" w:rsidP="00DD6E4C">
      <w:pPr>
        <w:rPr>
          <w:rFonts w:ascii="DIN Offc Pro" w:hAnsi="DIN Offc Pro" w:cs="DIN Offc Pro"/>
          <w:sz w:val="20"/>
          <w:lang w:val="en-US"/>
        </w:rPr>
      </w:pPr>
    </w:p>
    <w:sectPr w:rsidR="00502C17" w:rsidRPr="002701FE" w:rsidSect="00006A1E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843" w:right="849" w:bottom="993" w:left="1418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0B0" w:rsidRDefault="006E10B0">
      <w:r>
        <w:separator/>
      </w:r>
    </w:p>
  </w:endnote>
  <w:endnote w:type="continuationSeparator" w:id="0">
    <w:p w:rsidR="006E10B0" w:rsidRDefault="006E10B0">
      <w:r>
        <w:continuationSeparator/>
      </w:r>
    </w:p>
  </w:endnote>
  <w:endnote w:type="continuationNotice" w:id="1">
    <w:p w:rsidR="006E10B0" w:rsidRDefault="006E10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onotype Sort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porate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tim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 Offc Pro">
    <w:altName w:val="Segoe Script"/>
    <w:charset w:val="00"/>
    <w:family w:val="swiss"/>
    <w:pitch w:val="variable"/>
    <w:sig w:usb0="00000001" w:usb1="4000207B" w:usb2="00000008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 Offc Pro Medium">
    <w:altName w:val="Arial"/>
    <w:charset w:val="00"/>
    <w:family w:val="swiss"/>
    <w:pitch w:val="variable"/>
    <w:sig w:usb0="00000001" w:usb1="4000207B" w:usb2="00000008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318" w:type="dxa"/>
      <w:tblLook w:val="04A0" w:firstRow="1" w:lastRow="0" w:firstColumn="1" w:lastColumn="0" w:noHBand="0" w:noVBand="1"/>
    </w:tblPr>
    <w:tblGrid>
      <w:gridCol w:w="5207"/>
      <w:gridCol w:w="4890"/>
    </w:tblGrid>
    <w:tr w:rsidR="0049153F" w:rsidRPr="00DD6E4C" w:rsidTr="00DD6E4C">
      <w:tc>
        <w:tcPr>
          <w:tcW w:w="5207" w:type="dxa"/>
          <w:shd w:val="clear" w:color="auto" w:fill="auto"/>
        </w:tcPr>
        <w:p w:rsidR="0049153F" w:rsidRPr="00DD6E4C" w:rsidRDefault="00006A1E" w:rsidP="00006A1E">
          <w:pPr>
            <w:pStyle w:val="a9"/>
            <w:jc w:val="both"/>
            <w:rPr>
              <w:rFonts w:ascii="DIN Offc Pro" w:hAnsi="DIN Offc Pro" w:cs="DIN Offc Pro"/>
            </w:rPr>
          </w:pPr>
          <w:r w:rsidRPr="00006A1E">
            <w:rPr>
              <w:rFonts w:ascii="DIN Offc Pro" w:hAnsi="DIN Offc Pro" w:cs="DIN Offc Pro"/>
              <w:noProof/>
              <w:lang w:val="en-US" w:bidi="he-IL"/>
            </w:rPr>
            <w:drawing>
              <wp:anchor distT="0" distB="0" distL="114300" distR="114300" simplePos="0" relativeHeight="251667456" behindDoc="1" locked="0" layoutInCell="1" allowOverlap="1" wp14:anchorId="79F7C8F9" wp14:editId="31E5ED92">
                <wp:simplePos x="0" y="0"/>
                <wp:positionH relativeFrom="column">
                  <wp:posOffset>2342515</wp:posOffset>
                </wp:positionH>
                <wp:positionV relativeFrom="paragraph">
                  <wp:posOffset>-242570</wp:posOffset>
                </wp:positionV>
                <wp:extent cx="1495425" cy="331470"/>
                <wp:effectExtent l="0" t="0" r="9525" b="0"/>
                <wp:wrapNone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ISAvienna-Logo Standard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331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06A1E">
            <w:rPr>
              <w:rFonts w:ascii="DIN Offc Pro" w:hAnsi="DIN Offc Pro" w:cs="DIN Offc Pro"/>
              <w:noProof/>
              <w:lang w:val="en-US" w:bidi="he-IL"/>
            </w:rPr>
            <w:drawing>
              <wp:anchor distT="0" distB="0" distL="114300" distR="114300" simplePos="0" relativeHeight="251664384" behindDoc="1" locked="0" layoutInCell="1" allowOverlap="1" wp14:anchorId="0B6C3E86" wp14:editId="52A75F17">
                <wp:simplePos x="0" y="0"/>
                <wp:positionH relativeFrom="column">
                  <wp:posOffset>231140</wp:posOffset>
                </wp:positionH>
                <wp:positionV relativeFrom="paragraph">
                  <wp:posOffset>-263525</wp:posOffset>
                </wp:positionV>
                <wp:extent cx="1190625" cy="447675"/>
                <wp:effectExtent l="0" t="0" r="9525" b="9525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KO_wi4_englisch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44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890" w:type="dxa"/>
          <w:shd w:val="clear" w:color="auto" w:fill="auto"/>
          <w:vAlign w:val="bottom"/>
        </w:tcPr>
        <w:p w:rsidR="0049153F" w:rsidRPr="00DD6E4C" w:rsidRDefault="00006A1E" w:rsidP="00DD6E4C">
          <w:pPr>
            <w:pStyle w:val="a9"/>
            <w:jc w:val="right"/>
            <w:rPr>
              <w:rFonts w:ascii="DIN Offc Pro" w:hAnsi="DIN Offc Pro" w:cs="DIN Offc Pro"/>
              <w:sz w:val="16"/>
              <w:szCs w:val="16"/>
            </w:rPr>
          </w:pPr>
          <w:r w:rsidRPr="00006A1E">
            <w:rPr>
              <w:rFonts w:ascii="DIN Offc Pro" w:hAnsi="DIN Offc Pro" w:cs="DIN Offc Pro"/>
              <w:noProof/>
              <w:lang w:val="en-US" w:bidi="he-IL"/>
            </w:rPr>
            <w:drawing>
              <wp:anchor distT="0" distB="0" distL="114300" distR="114300" simplePos="0" relativeHeight="251665408" behindDoc="1" locked="0" layoutInCell="1" allowOverlap="1" wp14:anchorId="7896918D" wp14:editId="435AC6A2">
                <wp:simplePos x="0" y="0"/>
                <wp:positionH relativeFrom="column">
                  <wp:posOffset>1356360</wp:posOffset>
                </wp:positionH>
                <wp:positionV relativeFrom="paragraph">
                  <wp:posOffset>-330835</wp:posOffset>
                </wp:positionV>
                <wp:extent cx="1518285" cy="415290"/>
                <wp:effectExtent l="0" t="0" r="5715" b="3810"/>
                <wp:wrapNone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o_international_2014 weiss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8285" cy="415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D6E4C" w:rsidRPr="00DD6E4C">
            <w:rPr>
              <w:rFonts w:ascii="DIN Offc Pro" w:hAnsi="DIN Offc Pro" w:cs="DIN Offc Pro"/>
              <w:sz w:val="16"/>
              <w:szCs w:val="16"/>
            </w:rPr>
            <w:fldChar w:fldCharType="begin"/>
          </w:r>
          <w:r w:rsidR="00DD6E4C" w:rsidRPr="00DD6E4C">
            <w:rPr>
              <w:rFonts w:ascii="DIN Offc Pro" w:hAnsi="DIN Offc Pro" w:cs="DIN Offc Pro"/>
              <w:sz w:val="16"/>
              <w:szCs w:val="16"/>
            </w:rPr>
            <w:instrText xml:space="preserve"> PAGE   \* MERGEFORMAT </w:instrText>
          </w:r>
          <w:r w:rsidR="00DD6E4C" w:rsidRPr="00DD6E4C">
            <w:rPr>
              <w:rFonts w:ascii="DIN Offc Pro" w:hAnsi="DIN Offc Pro" w:cs="DIN Offc Pro"/>
              <w:sz w:val="16"/>
              <w:szCs w:val="16"/>
            </w:rPr>
            <w:fldChar w:fldCharType="separate"/>
          </w:r>
          <w:r w:rsidR="00940202">
            <w:rPr>
              <w:rFonts w:ascii="DIN Offc Pro" w:hAnsi="DIN Offc Pro" w:cs="DIN Offc Pro"/>
              <w:noProof/>
              <w:sz w:val="16"/>
              <w:szCs w:val="16"/>
            </w:rPr>
            <w:t>1</w:t>
          </w:r>
          <w:r w:rsidR="00DD6E4C" w:rsidRPr="00DD6E4C">
            <w:rPr>
              <w:rFonts w:ascii="DIN Offc Pro" w:hAnsi="DIN Offc Pro" w:cs="DIN Offc Pro"/>
              <w:sz w:val="16"/>
              <w:szCs w:val="16"/>
            </w:rPr>
            <w:fldChar w:fldCharType="end"/>
          </w:r>
        </w:p>
      </w:tc>
    </w:tr>
  </w:tbl>
  <w:p w:rsidR="00DD6E4C" w:rsidRPr="00DD6E4C" w:rsidRDefault="00DD6E4C" w:rsidP="00DD6E4C">
    <w:pPr>
      <w:pStyle w:val="a9"/>
      <w:rPr>
        <w:rFonts w:ascii="DIN Offc Pro" w:hAnsi="DIN Offc Pro" w:cs="DIN Offc Pro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318" w:type="dxa"/>
      <w:tblLook w:val="04A0" w:firstRow="1" w:lastRow="0" w:firstColumn="1" w:lastColumn="0" w:noHBand="0" w:noVBand="1"/>
    </w:tblPr>
    <w:tblGrid>
      <w:gridCol w:w="5207"/>
      <w:gridCol w:w="4890"/>
    </w:tblGrid>
    <w:tr w:rsidR="0049153F" w:rsidRPr="00DD6E4C" w:rsidTr="00DD6E4C">
      <w:tc>
        <w:tcPr>
          <w:tcW w:w="5207" w:type="dxa"/>
          <w:shd w:val="clear" w:color="auto" w:fill="auto"/>
        </w:tcPr>
        <w:p w:rsidR="00A321D3" w:rsidRPr="00DD6E4C" w:rsidRDefault="00006A1E" w:rsidP="00DD6E4C">
          <w:pPr>
            <w:pStyle w:val="a9"/>
            <w:rPr>
              <w:rFonts w:ascii="DIN Offc Pro" w:hAnsi="DIN Offc Pro" w:cs="DIN Offc Pro"/>
              <w:sz w:val="16"/>
              <w:szCs w:val="16"/>
            </w:rPr>
          </w:pPr>
          <w:r w:rsidRPr="00006A1E">
            <w:rPr>
              <w:rFonts w:ascii="DIN Offc Pro" w:hAnsi="DIN Offc Pro" w:cs="DIN Offc Pro"/>
              <w:noProof/>
              <w:sz w:val="16"/>
              <w:szCs w:val="16"/>
              <w:lang w:val="en-US" w:bidi="he-IL"/>
            </w:rPr>
            <w:drawing>
              <wp:anchor distT="0" distB="0" distL="114300" distR="114300" simplePos="0" relativeHeight="251659264" behindDoc="1" locked="0" layoutInCell="1" allowOverlap="1" wp14:anchorId="0EA751FA" wp14:editId="44009F63">
                <wp:simplePos x="0" y="0"/>
                <wp:positionH relativeFrom="column">
                  <wp:posOffset>1421765</wp:posOffset>
                </wp:positionH>
                <wp:positionV relativeFrom="paragraph">
                  <wp:posOffset>-208280</wp:posOffset>
                </wp:positionV>
                <wp:extent cx="1190625" cy="447675"/>
                <wp:effectExtent l="0" t="0" r="9525" b="9525"/>
                <wp:wrapNone/>
                <wp:docPr id="556" name="Grafik 5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KO_wi4_englisch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44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06A1E">
            <w:rPr>
              <w:rFonts w:ascii="DIN Offc Pro" w:hAnsi="DIN Offc Pro" w:cs="DIN Offc Pro"/>
              <w:noProof/>
              <w:sz w:val="16"/>
              <w:szCs w:val="16"/>
              <w:lang w:val="en-US" w:bidi="he-IL"/>
            </w:rPr>
            <w:drawing>
              <wp:anchor distT="0" distB="0" distL="114300" distR="114300" simplePos="0" relativeHeight="251662336" behindDoc="1" locked="0" layoutInCell="1" allowOverlap="1" wp14:anchorId="66EF8250" wp14:editId="0D671FBE">
                <wp:simplePos x="0" y="0"/>
                <wp:positionH relativeFrom="column">
                  <wp:posOffset>2923540</wp:posOffset>
                </wp:positionH>
                <wp:positionV relativeFrom="paragraph">
                  <wp:posOffset>-213995</wp:posOffset>
                </wp:positionV>
                <wp:extent cx="1495425" cy="331470"/>
                <wp:effectExtent l="0" t="0" r="9525" b="0"/>
                <wp:wrapNone/>
                <wp:docPr id="555" name="Grafik 5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ISAvienna-Logo Standard_cmy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331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DIN Offc Pro" w:hAnsi="DIN Offc Pro" w:cs="DIN Offc Pro"/>
              <w:sz w:val="16"/>
              <w:szCs w:val="16"/>
            </w:rPr>
            <w:t>In cooperation with</w:t>
          </w:r>
          <w:r w:rsidR="00A321D3" w:rsidRPr="00DD6E4C">
            <w:rPr>
              <w:rFonts w:ascii="DIN Offc Pro" w:hAnsi="DIN Offc Pro" w:cs="DIN Offc Pro"/>
              <w:sz w:val="16"/>
              <w:szCs w:val="16"/>
            </w:rPr>
            <w:t>:</w:t>
          </w:r>
        </w:p>
        <w:p w:rsidR="0049153F" w:rsidRPr="00DD6E4C" w:rsidRDefault="0049153F" w:rsidP="00DD6E4C">
          <w:pPr>
            <w:pStyle w:val="a9"/>
            <w:rPr>
              <w:rFonts w:ascii="DIN Offc Pro" w:hAnsi="DIN Offc Pro" w:cs="DIN Offc Pro"/>
              <w:sz w:val="16"/>
              <w:szCs w:val="16"/>
            </w:rPr>
          </w:pPr>
        </w:p>
      </w:tc>
      <w:tc>
        <w:tcPr>
          <w:tcW w:w="4890" w:type="dxa"/>
          <w:shd w:val="clear" w:color="auto" w:fill="auto"/>
          <w:vAlign w:val="bottom"/>
        </w:tcPr>
        <w:p w:rsidR="0049153F" w:rsidRPr="00DD6E4C" w:rsidRDefault="00006A1E" w:rsidP="00DD6E4C">
          <w:pPr>
            <w:pStyle w:val="a9"/>
            <w:jc w:val="right"/>
            <w:rPr>
              <w:rFonts w:ascii="DIN Offc Pro" w:hAnsi="DIN Offc Pro" w:cs="DIN Offc Pro"/>
              <w:sz w:val="16"/>
              <w:szCs w:val="16"/>
            </w:rPr>
          </w:pPr>
          <w:r w:rsidRPr="00006A1E">
            <w:rPr>
              <w:rFonts w:ascii="DIN Offc Pro" w:hAnsi="DIN Offc Pro" w:cs="DIN Offc Pro"/>
              <w:noProof/>
              <w:sz w:val="16"/>
              <w:szCs w:val="16"/>
              <w:lang w:val="en-US" w:bidi="he-IL"/>
            </w:rPr>
            <w:drawing>
              <wp:anchor distT="0" distB="0" distL="114300" distR="114300" simplePos="0" relativeHeight="251660288" behindDoc="1" locked="0" layoutInCell="1" allowOverlap="1" wp14:anchorId="483965FC" wp14:editId="5D0A4398">
                <wp:simplePos x="0" y="0"/>
                <wp:positionH relativeFrom="column">
                  <wp:posOffset>1249045</wp:posOffset>
                </wp:positionH>
                <wp:positionV relativeFrom="paragraph">
                  <wp:posOffset>-346710</wp:posOffset>
                </wp:positionV>
                <wp:extent cx="1518285" cy="415290"/>
                <wp:effectExtent l="0" t="0" r="5715" b="3810"/>
                <wp:wrapNone/>
                <wp:docPr id="552" name="Grafik 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o_international_2014 weiss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8285" cy="415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D6E4C" w:rsidRPr="00DD6E4C">
            <w:rPr>
              <w:rFonts w:ascii="DIN Offc Pro" w:hAnsi="DIN Offc Pro" w:cs="DIN Offc Pro"/>
              <w:sz w:val="16"/>
              <w:szCs w:val="16"/>
            </w:rPr>
            <w:fldChar w:fldCharType="begin"/>
          </w:r>
          <w:r w:rsidR="00DD6E4C" w:rsidRPr="00DD6E4C">
            <w:rPr>
              <w:rFonts w:ascii="DIN Offc Pro" w:hAnsi="DIN Offc Pro" w:cs="DIN Offc Pro"/>
              <w:sz w:val="16"/>
              <w:szCs w:val="16"/>
            </w:rPr>
            <w:instrText xml:space="preserve"> PAGE   \* MERGEFORMAT </w:instrText>
          </w:r>
          <w:r w:rsidR="00DD6E4C" w:rsidRPr="00DD6E4C">
            <w:rPr>
              <w:rFonts w:ascii="DIN Offc Pro" w:hAnsi="DIN Offc Pro" w:cs="DIN Offc Pro"/>
              <w:sz w:val="16"/>
              <w:szCs w:val="16"/>
            </w:rPr>
            <w:fldChar w:fldCharType="separate"/>
          </w:r>
          <w:r>
            <w:rPr>
              <w:rFonts w:ascii="DIN Offc Pro" w:hAnsi="DIN Offc Pro" w:cs="DIN Offc Pro"/>
              <w:noProof/>
              <w:sz w:val="16"/>
              <w:szCs w:val="16"/>
            </w:rPr>
            <w:t>1</w:t>
          </w:r>
          <w:r w:rsidR="00DD6E4C" w:rsidRPr="00DD6E4C">
            <w:rPr>
              <w:rFonts w:ascii="DIN Offc Pro" w:hAnsi="DIN Offc Pro" w:cs="DIN Offc Pro"/>
              <w:sz w:val="16"/>
              <w:szCs w:val="16"/>
            </w:rPr>
            <w:fldChar w:fldCharType="end"/>
          </w:r>
        </w:p>
      </w:tc>
    </w:tr>
  </w:tbl>
  <w:p w:rsidR="0049153F" w:rsidRPr="00DD6E4C" w:rsidRDefault="0049153F" w:rsidP="00DD6E4C">
    <w:pPr>
      <w:pStyle w:val="a9"/>
      <w:jc w:val="both"/>
      <w:rPr>
        <w:rFonts w:ascii="DIN Offc Pro" w:hAnsi="DIN Offc Pro" w:cs="DIN Offc Pro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0B0" w:rsidRDefault="006E10B0">
      <w:r>
        <w:separator/>
      </w:r>
    </w:p>
  </w:footnote>
  <w:footnote w:type="continuationSeparator" w:id="0">
    <w:p w:rsidR="006E10B0" w:rsidRDefault="006E10B0">
      <w:r>
        <w:continuationSeparator/>
      </w:r>
    </w:p>
  </w:footnote>
  <w:footnote w:type="continuationNotice" w:id="1">
    <w:p w:rsidR="006E10B0" w:rsidRDefault="006E10B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76" w:type="dxa"/>
      <w:tblLayout w:type="fixed"/>
      <w:tblLook w:val="04A0" w:firstRow="1" w:lastRow="0" w:firstColumn="1" w:lastColumn="0" w:noHBand="0" w:noVBand="1"/>
    </w:tblPr>
    <w:tblGrid>
      <w:gridCol w:w="6805"/>
      <w:gridCol w:w="3226"/>
    </w:tblGrid>
    <w:tr w:rsidR="00141012" w:rsidTr="001828ED">
      <w:tc>
        <w:tcPr>
          <w:tcW w:w="6805" w:type="dxa"/>
          <w:shd w:val="clear" w:color="auto" w:fill="auto"/>
          <w:vAlign w:val="center"/>
        </w:tcPr>
        <w:p w:rsidR="00141012" w:rsidRPr="000643F8" w:rsidRDefault="00006A1E" w:rsidP="003B1F0A">
          <w:pPr>
            <w:pStyle w:val="a7"/>
            <w:rPr>
              <w:rFonts w:ascii="Trebuchet MS" w:hAnsi="Trebuchet MS"/>
            </w:rPr>
          </w:pPr>
          <w:r w:rsidRPr="00006A1E">
            <w:rPr>
              <w:rFonts w:ascii="DIN Offc Pro" w:hAnsi="DIN Offc Pro" w:cs="DIN Offc Pro"/>
              <w:noProof/>
              <w:lang w:val="en-US" w:bidi="he-IL"/>
            </w:rPr>
            <w:drawing>
              <wp:anchor distT="0" distB="0" distL="114300" distR="114300" simplePos="0" relativeHeight="251666432" behindDoc="1" locked="0" layoutInCell="1" allowOverlap="1" wp14:anchorId="78D37C2D" wp14:editId="644FB725">
                <wp:simplePos x="0" y="0"/>
                <wp:positionH relativeFrom="column">
                  <wp:posOffset>3528060</wp:posOffset>
                </wp:positionH>
                <wp:positionV relativeFrom="paragraph">
                  <wp:posOffset>102235</wp:posOffset>
                </wp:positionV>
                <wp:extent cx="2745105" cy="589280"/>
                <wp:effectExtent l="0" t="0" r="0" b="1270"/>
                <wp:wrapNone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dvantage Austria_Schriftzu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105" cy="589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A6905">
            <w:rPr>
              <w:rFonts w:ascii="Trebuchet MS" w:hAnsi="Trebuchet MS"/>
              <w:noProof/>
              <w:lang w:val="en-US" w:bidi="he-IL"/>
            </w:rPr>
            <w:drawing>
              <wp:inline distT="0" distB="0" distL="0" distR="0" wp14:anchorId="736B9AE6">
                <wp:extent cx="2507948" cy="874127"/>
                <wp:effectExtent l="0" t="0" r="6985" b="254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843" cy="876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6" w:type="dxa"/>
          <w:shd w:val="clear" w:color="auto" w:fill="auto"/>
          <w:vAlign w:val="center"/>
        </w:tcPr>
        <w:p w:rsidR="00141012" w:rsidRPr="000643F8" w:rsidRDefault="00141012" w:rsidP="003B1F0A">
          <w:pPr>
            <w:pStyle w:val="a7"/>
            <w:jc w:val="right"/>
            <w:rPr>
              <w:rFonts w:ascii="Trebuchet MS" w:hAnsi="Trebuchet MS"/>
            </w:rPr>
          </w:pPr>
        </w:p>
      </w:tc>
    </w:tr>
  </w:tbl>
  <w:p w:rsidR="00C00F8E" w:rsidRDefault="00C00F8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76" w:type="dxa"/>
      <w:tblLayout w:type="fixed"/>
      <w:tblLook w:val="04A0" w:firstRow="1" w:lastRow="0" w:firstColumn="1" w:lastColumn="0" w:noHBand="0" w:noVBand="1"/>
    </w:tblPr>
    <w:tblGrid>
      <w:gridCol w:w="6805"/>
      <w:gridCol w:w="3226"/>
    </w:tblGrid>
    <w:tr w:rsidR="00933B35" w:rsidTr="001828ED">
      <w:tc>
        <w:tcPr>
          <w:tcW w:w="6805" w:type="dxa"/>
          <w:shd w:val="clear" w:color="auto" w:fill="auto"/>
          <w:vAlign w:val="center"/>
        </w:tcPr>
        <w:p w:rsidR="00933B35" w:rsidRPr="000643F8" w:rsidRDefault="00006A1E">
          <w:pPr>
            <w:pStyle w:val="a7"/>
            <w:rPr>
              <w:rFonts w:ascii="Trebuchet MS" w:hAnsi="Trebuchet MS"/>
            </w:rPr>
          </w:pPr>
          <w:r w:rsidRPr="00006A1E">
            <w:rPr>
              <w:rFonts w:ascii="DIN Offc Pro" w:hAnsi="DIN Offc Pro" w:cs="DIN Offc Pro"/>
              <w:noProof/>
              <w:sz w:val="16"/>
              <w:szCs w:val="16"/>
              <w:lang w:val="en-US" w:bidi="he-IL"/>
            </w:rPr>
            <w:drawing>
              <wp:anchor distT="0" distB="0" distL="114300" distR="114300" simplePos="0" relativeHeight="251661312" behindDoc="1" locked="0" layoutInCell="1" allowOverlap="1" wp14:anchorId="2B228949" wp14:editId="66F98D1C">
                <wp:simplePos x="0" y="0"/>
                <wp:positionH relativeFrom="column">
                  <wp:posOffset>3726815</wp:posOffset>
                </wp:positionH>
                <wp:positionV relativeFrom="paragraph">
                  <wp:posOffset>33655</wp:posOffset>
                </wp:positionV>
                <wp:extent cx="2486025" cy="533400"/>
                <wp:effectExtent l="0" t="0" r="9525" b="0"/>
                <wp:wrapNone/>
                <wp:docPr id="554" name="Grafik 5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dvantage Austria_Schriftzu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6025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226" w:type="dxa"/>
          <w:shd w:val="clear" w:color="auto" w:fill="auto"/>
          <w:vAlign w:val="center"/>
        </w:tcPr>
        <w:p w:rsidR="00933B35" w:rsidRPr="000643F8" w:rsidRDefault="00933B35" w:rsidP="000643F8">
          <w:pPr>
            <w:pStyle w:val="a7"/>
            <w:jc w:val="right"/>
            <w:rPr>
              <w:rFonts w:ascii="Trebuchet MS" w:hAnsi="Trebuchet MS"/>
            </w:rPr>
          </w:pPr>
        </w:p>
      </w:tc>
    </w:tr>
  </w:tbl>
  <w:p w:rsidR="0049153F" w:rsidRPr="00933B35" w:rsidRDefault="0049153F">
    <w:pPr>
      <w:pStyle w:val="a7"/>
      <w:rPr>
        <w:rFonts w:ascii="Trebuchet MS" w:hAnsi="Trebuchet MS"/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in;height:3in" o:bullet="t"/>
    </w:pict>
  </w:numPicBullet>
  <w:abstractNum w:abstractNumId="0">
    <w:nsid w:val="FFFFFF89"/>
    <w:multiLevelType w:val="singleLevel"/>
    <w:tmpl w:val="F7FE4F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1C1FD1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5D62372"/>
    <w:multiLevelType w:val="hybridMultilevel"/>
    <w:tmpl w:val="77846EF4"/>
    <w:lvl w:ilvl="0" w:tplc="F3189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91446"/>
    <w:multiLevelType w:val="hybridMultilevel"/>
    <w:tmpl w:val="000295B6"/>
    <w:lvl w:ilvl="0" w:tplc="E27403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017056"/>
    <w:multiLevelType w:val="hybridMultilevel"/>
    <w:tmpl w:val="C024D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463E80"/>
    <w:multiLevelType w:val="hybridMultilevel"/>
    <w:tmpl w:val="DDC44260"/>
    <w:lvl w:ilvl="0" w:tplc="E18A06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4F33A6"/>
    <w:multiLevelType w:val="hybridMultilevel"/>
    <w:tmpl w:val="EC1224AE"/>
    <w:lvl w:ilvl="0" w:tplc="E27403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0F4453D5"/>
    <w:multiLevelType w:val="hybridMultilevel"/>
    <w:tmpl w:val="3CAE4ACE"/>
    <w:lvl w:ilvl="0" w:tplc="FBF0BC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944D49"/>
    <w:multiLevelType w:val="hybridMultilevel"/>
    <w:tmpl w:val="4A1ECFF4"/>
    <w:lvl w:ilvl="0" w:tplc="E27403AA">
      <w:start w:val="1"/>
      <w:numFmt w:val="bullet"/>
      <w:lvlText w:val=""/>
      <w:lvlJc w:val="left"/>
      <w:pPr>
        <w:tabs>
          <w:tab w:val="num" w:pos="644"/>
        </w:tabs>
        <w:ind w:left="927" w:hanging="567"/>
      </w:pPr>
      <w:rPr>
        <w:rFonts w:ascii="Symbol" w:hAnsi="Symbol" w:hint="default"/>
        <w:color w:val="FF000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0709C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6561CE6"/>
    <w:multiLevelType w:val="hybridMultilevel"/>
    <w:tmpl w:val="94A8A0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38574B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1B583E79"/>
    <w:multiLevelType w:val="hybridMultilevel"/>
    <w:tmpl w:val="DD603CC6"/>
    <w:lvl w:ilvl="0" w:tplc="0C07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7B26FE"/>
    <w:multiLevelType w:val="hybridMultilevel"/>
    <w:tmpl w:val="35AEDE2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7C08E0"/>
    <w:multiLevelType w:val="hybridMultilevel"/>
    <w:tmpl w:val="599889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0F5BA4"/>
    <w:multiLevelType w:val="singleLevel"/>
    <w:tmpl w:val="ED66ED1C"/>
    <w:lvl w:ilvl="0">
      <w:start w:val="5"/>
      <w:numFmt w:val="bullet"/>
      <w:lvlText w:val=""/>
      <w:lvlJc w:val="left"/>
      <w:pPr>
        <w:tabs>
          <w:tab w:val="num" w:pos="570"/>
        </w:tabs>
        <w:ind w:left="570" w:hanging="570"/>
      </w:pPr>
      <w:rPr>
        <w:rFonts w:ascii="Monotype Sorts" w:hAnsi="Monotype Sorts" w:hint="default"/>
        <w:sz w:val="24"/>
      </w:rPr>
    </w:lvl>
  </w:abstractNum>
  <w:abstractNum w:abstractNumId="16">
    <w:nsid w:val="25E62FBE"/>
    <w:multiLevelType w:val="hybridMultilevel"/>
    <w:tmpl w:val="B492F11A"/>
    <w:lvl w:ilvl="0" w:tplc="BFC217C6">
      <w:start w:val="1"/>
      <w:numFmt w:val="bullet"/>
      <w:pStyle w:val="a"/>
      <w:lvlText w:val=""/>
      <w:lvlJc w:val="left"/>
      <w:pPr>
        <w:tabs>
          <w:tab w:val="num" w:pos="644"/>
        </w:tabs>
        <w:ind w:left="927" w:hanging="56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6792C37"/>
    <w:multiLevelType w:val="hybridMultilevel"/>
    <w:tmpl w:val="5A387C1C"/>
    <w:lvl w:ilvl="0" w:tplc="A15CB9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C074AE"/>
    <w:multiLevelType w:val="hybridMultilevel"/>
    <w:tmpl w:val="2080405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D66745"/>
    <w:multiLevelType w:val="hybridMultilevel"/>
    <w:tmpl w:val="0860B6F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5F0681"/>
    <w:multiLevelType w:val="hybridMultilevel"/>
    <w:tmpl w:val="4F8E4A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0B3A78"/>
    <w:multiLevelType w:val="singleLevel"/>
    <w:tmpl w:val="9610613A"/>
    <w:lvl w:ilvl="0">
      <w:start w:val="4"/>
      <w:numFmt w:val="bullet"/>
      <w:lvlText w:val=""/>
      <w:lvlJc w:val="left"/>
      <w:pPr>
        <w:tabs>
          <w:tab w:val="num" w:pos="375"/>
        </w:tabs>
        <w:ind w:left="375" w:hanging="375"/>
      </w:pPr>
      <w:rPr>
        <w:rFonts w:ascii="Monotype Sorts" w:hAnsi="Monotype Sorts" w:hint="default"/>
      </w:rPr>
    </w:lvl>
  </w:abstractNum>
  <w:abstractNum w:abstractNumId="22">
    <w:nsid w:val="333E0519"/>
    <w:multiLevelType w:val="hybridMultilevel"/>
    <w:tmpl w:val="9B0A35FE"/>
    <w:lvl w:ilvl="0" w:tplc="9B325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3023F7"/>
    <w:multiLevelType w:val="hybridMultilevel"/>
    <w:tmpl w:val="29C0F88A"/>
    <w:lvl w:ilvl="0" w:tplc="E27403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F7A665F"/>
    <w:multiLevelType w:val="singleLevel"/>
    <w:tmpl w:val="BE2080EE"/>
    <w:lvl w:ilvl="0">
      <w:numFmt w:val="bullet"/>
      <w:lvlText w:val=""/>
      <w:lvlJc w:val="left"/>
      <w:pPr>
        <w:tabs>
          <w:tab w:val="num" w:pos="705"/>
        </w:tabs>
        <w:ind w:left="705" w:hanging="705"/>
      </w:pPr>
      <w:rPr>
        <w:rFonts w:ascii="Wingdings" w:hAnsi="Wingdings" w:hint="default"/>
      </w:rPr>
    </w:lvl>
  </w:abstractNum>
  <w:abstractNum w:abstractNumId="25">
    <w:nsid w:val="3FDE7BDD"/>
    <w:multiLevelType w:val="multilevel"/>
    <w:tmpl w:val="51B60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04F6380"/>
    <w:multiLevelType w:val="hybridMultilevel"/>
    <w:tmpl w:val="EE1C5BA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AE1C7E"/>
    <w:multiLevelType w:val="hybridMultilevel"/>
    <w:tmpl w:val="2EA01C44"/>
    <w:lvl w:ilvl="0" w:tplc="E27403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994CD9"/>
    <w:multiLevelType w:val="multilevel"/>
    <w:tmpl w:val="BF280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C13384B"/>
    <w:multiLevelType w:val="hybridMultilevel"/>
    <w:tmpl w:val="CA1C0932"/>
    <w:lvl w:ilvl="0" w:tplc="A2203F46">
      <w:start w:val="4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506" w:hanging="360"/>
      </w:pPr>
    </w:lvl>
    <w:lvl w:ilvl="2" w:tplc="0C07001B" w:tentative="1">
      <w:start w:val="1"/>
      <w:numFmt w:val="lowerRoman"/>
      <w:lvlText w:val="%3."/>
      <w:lvlJc w:val="right"/>
      <w:pPr>
        <w:ind w:left="2226" w:hanging="180"/>
      </w:pPr>
    </w:lvl>
    <w:lvl w:ilvl="3" w:tplc="0C07000F" w:tentative="1">
      <w:start w:val="1"/>
      <w:numFmt w:val="decimal"/>
      <w:lvlText w:val="%4."/>
      <w:lvlJc w:val="left"/>
      <w:pPr>
        <w:ind w:left="2946" w:hanging="360"/>
      </w:pPr>
    </w:lvl>
    <w:lvl w:ilvl="4" w:tplc="0C070019" w:tentative="1">
      <w:start w:val="1"/>
      <w:numFmt w:val="lowerLetter"/>
      <w:lvlText w:val="%5."/>
      <w:lvlJc w:val="left"/>
      <w:pPr>
        <w:ind w:left="3666" w:hanging="360"/>
      </w:pPr>
    </w:lvl>
    <w:lvl w:ilvl="5" w:tplc="0C07001B" w:tentative="1">
      <w:start w:val="1"/>
      <w:numFmt w:val="lowerRoman"/>
      <w:lvlText w:val="%6."/>
      <w:lvlJc w:val="right"/>
      <w:pPr>
        <w:ind w:left="4386" w:hanging="180"/>
      </w:pPr>
    </w:lvl>
    <w:lvl w:ilvl="6" w:tplc="0C07000F" w:tentative="1">
      <w:start w:val="1"/>
      <w:numFmt w:val="decimal"/>
      <w:lvlText w:val="%7."/>
      <w:lvlJc w:val="left"/>
      <w:pPr>
        <w:ind w:left="5106" w:hanging="360"/>
      </w:pPr>
    </w:lvl>
    <w:lvl w:ilvl="7" w:tplc="0C070019" w:tentative="1">
      <w:start w:val="1"/>
      <w:numFmt w:val="lowerLetter"/>
      <w:lvlText w:val="%8."/>
      <w:lvlJc w:val="left"/>
      <w:pPr>
        <w:ind w:left="5826" w:hanging="360"/>
      </w:pPr>
    </w:lvl>
    <w:lvl w:ilvl="8" w:tplc="0C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4CDC56E2"/>
    <w:multiLevelType w:val="hybridMultilevel"/>
    <w:tmpl w:val="DDA0D330"/>
    <w:lvl w:ilvl="0" w:tplc="1A14B0A2">
      <w:start w:val="1"/>
      <w:numFmt w:val="decimal"/>
      <w:lvlText w:val="%1)"/>
      <w:lvlJc w:val="left"/>
      <w:pPr>
        <w:ind w:left="720" w:hanging="360"/>
      </w:pPr>
      <w:rPr>
        <w:rFonts w:ascii="CorporateS-Regular" w:hAnsi="CorporateS-Regular" w:cs="CorporateS-Regular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C04B01"/>
    <w:multiLevelType w:val="hybridMultilevel"/>
    <w:tmpl w:val="78DAD8CA"/>
    <w:lvl w:ilvl="0" w:tplc="E27403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8910DB2"/>
    <w:multiLevelType w:val="hybridMultilevel"/>
    <w:tmpl w:val="711E27F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BFC2E27"/>
    <w:multiLevelType w:val="hybridMultilevel"/>
    <w:tmpl w:val="91E0DEE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EA945CD"/>
    <w:multiLevelType w:val="hybridMultilevel"/>
    <w:tmpl w:val="25A2134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D34275"/>
    <w:multiLevelType w:val="hybridMultilevel"/>
    <w:tmpl w:val="F6780920"/>
    <w:lvl w:ilvl="0" w:tplc="E27403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60B75AA"/>
    <w:multiLevelType w:val="hybridMultilevel"/>
    <w:tmpl w:val="7A080F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AA601B"/>
    <w:multiLevelType w:val="hybridMultilevel"/>
    <w:tmpl w:val="56B27930"/>
    <w:lvl w:ilvl="0" w:tplc="AA1C83B8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6D65FFF"/>
    <w:multiLevelType w:val="hybridMultilevel"/>
    <w:tmpl w:val="EA4A9D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872DC3"/>
    <w:multiLevelType w:val="hybridMultilevel"/>
    <w:tmpl w:val="8D58D39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D6314C"/>
    <w:multiLevelType w:val="hybridMultilevel"/>
    <w:tmpl w:val="BB08932A"/>
    <w:lvl w:ilvl="0" w:tplc="E27403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0925556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E4F5E6B"/>
    <w:multiLevelType w:val="hybridMultilevel"/>
    <w:tmpl w:val="0A1E7988"/>
    <w:lvl w:ilvl="0" w:tplc="9B325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15"/>
  </w:num>
  <w:num w:numId="4">
    <w:abstractNumId w:val="21"/>
  </w:num>
  <w:num w:numId="5">
    <w:abstractNumId w:val="11"/>
  </w:num>
  <w:num w:numId="6">
    <w:abstractNumId w:val="9"/>
  </w:num>
  <w:num w:numId="7">
    <w:abstractNumId w:val="41"/>
  </w:num>
  <w:num w:numId="8">
    <w:abstractNumId w:val="33"/>
  </w:num>
  <w:num w:numId="9">
    <w:abstractNumId w:val="7"/>
  </w:num>
  <w:num w:numId="10">
    <w:abstractNumId w:val="0"/>
  </w:num>
  <w:num w:numId="11">
    <w:abstractNumId w:val="16"/>
  </w:num>
  <w:num w:numId="12">
    <w:abstractNumId w:val="16"/>
  </w:num>
  <w:num w:numId="13">
    <w:abstractNumId w:val="11"/>
    <w:lvlOverride w:ilvl="0">
      <w:startOverride w:val="1"/>
    </w:lvlOverride>
  </w:num>
  <w:num w:numId="14">
    <w:abstractNumId w:val="8"/>
  </w:num>
  <w:num w:numId="15">
    <w:abstractNumId w:val="23"/>
  </w:num>
  <w:num w:numId="16">
    <w:abstractNumId w:val="16"/>
  </w:num>
  <w:num w:numId="17">
    <w:abstractNumId w:val="31"/>
  </w:num>
  <w:num w:numId="18">
    <w:abstractNumId w:val="27"/>
  </w:num>
  <w:num w:numId="19">
    <w:abstractNumId w:val="25"/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19"/>
  </w:num>
  <w:num w:numId="24">
    <w:abstractNumId w:val="22"/>
  </w:num>
  <w:num w:numId="25">
    <w:abstractNumId w:val="42"/>
  </w:num>
  <w:num w:numId="26">
    <w:abstractNumId w:val="10"/>
  </w:num>
  <w:num w:numId="27">
    <w:abstractNumId w:val="35"/>
  </w:num>
  <w:num w:numId="28">
    <w:abstractNumId w:val="37"/>
  </w:num>
  <w:num w:numId="29">
    <w:abstractNumId w:val="6"/>
  </w:num>
  <w:num w:numId="30">
    <w:abstractNumId w:val="4"/>
  </w:num>
  <w:num w:numId="31">
    <w:abstractNumId w:val="40"/>
  </w:num>
  <w:num w:numId="32">
    <w:abstractNumId w:val="30"/>
  </w:num>
  <w:num w:numId="33">
    <w:abstractNumId w:val="12"/>
  </w:num>
  <w:num w:numId="34">
    <w:abstractNumId w:val="29"/>
  </w:num>
  <w:num w:numId="35">
    <w:abstractNumId w:val="28"/>
  </w:num>
  <w:num w:numId="36">
    <w:abstractNumId w:val="20"/>
  </w:num>
  <w:num w:numId="37">
    <w:abstractNumId w:val="26"/>
  </w:num>
  <w:num w:numId="38">
    <w:abstractNumId w:val="36"/>
  </w:num>
  <w:num w:numId="39">
    <w:abstractNumId w:val="14"/>
  </w:num>
  <w:num w:numId="40">
    <w:abstractNumId w:val="39"/>
  </w:num>
  <w:num w:numId="41">
    <w:abstractNumId w:val="18"/>
  </w:num>
  <w:num w:numId="42">
    <w:abstractNumId w:val="34"/>
  </w:num>
  <w:num w:numId="43">
    <w:abstractNumId w:val="32"/>
  </w:num>
  <w:num w:numId="44">
    <w:abstractNumId w:val="38"/>
  </w:num>
  <w:num w:numId="45">
    <w:abstractNumId w:val="13"/>
  </w:num>
  <w:num w:numId="46">
    <w:abstractNumId w:val="5"/>
  </w:num>
  <w:num w:numId="47">
    <w:abstractNumId w:val="2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IsSaved" w:val="橄摠㽨Ƿ࣠찔攳"/>
    <w:docVar w:name="Savename" w:val="w:docVa"/>
  </w:docVars>
  <w:rsids>
    <w:rsidRoot w:val="00624100"/>
    <w:rsid w:val="00002BEF"/>
    <w:rsid w:val="00006A1E"/>
    <w:rsid w:val="00006CA7"/>
    <w:rsid w:val="00007258"/>
    <w:rsid w:val="000108ED"/>
    <w:rsid w:val="00011633"/>
    <w:rsid w:val="0001265B"/>
    <w:rsid w:val="000151DA"/>
    <w:rsid w:val="00020E4D"/>
    <w:rsid w:val="00022069"/>
    <w:rsid w:val="000242AF"/>
    <w:rsid w:val="00027763"/>
    <w:rsid w:val="00031EFA"/>
    <w:rsid w:val="0003293A"/>
    <w:rsid w:val="0003446B"/>
    <w:rsid w:val="000367B5"/>
    <w:rsid w:val="00037DBB"/>
    <w:rsid w:val="0004045A"/>
    <w:rsid w:val="00040B1B"/>
    <w:rsid w:val="00040C2B"/>
    <w:rsid w:val="00042EF6"/>
    <w:rsid w:val="00046438"/>
    <w:rsid w:val="00047655"/>
    <w:rsid w:val="00051238"/>
    <w:rsid w:val="00055957"/>
    <w:rsid w:val="00060304"/>
    <w:rsid w:val="000618EC"/>
    <w:rsid w:val="000643F8"/>
    <w:rsid w:val="000648D9"/>
    <w:rsid w:val="00070213"/>
    <w:rsid w:val="000705CA"/>
    <w:rsid w:val="000715E1"/>
    <w:rsid w:val="00075804"/>
    <w:rsid w:val="00076AF0"/>
    <w:rsid w:val="0007740A"/>
    <w:rsid w:val="0007779D"/>
    <w:rsid w:val="00087EDB"/>
    <w:rsid w:val="0009090C"/>
    <w:rsid w:val="00090D66"/>
    <w:rsid w:val="00092CE1"/>
    <w:rsid w:val="00093403"/>
    <w:rsid w:val="00093867"/>
    <w:rsid w:val="000949A0"/>
    <w:rsid w:val="00095FDF"/>
    <w:rsid w:val="000961D7"/>
    <w:rsid w:val="000A3A9C"/>
    <w:rsid w:val="000A5FED"/>
    <w:rsid w:val="000A78D4"/>
    <w:rsid w:val="000A7B47"/>
    <w:rsid w:val="000B2C09"/>
    <w:rsid w:val="000B4385"/>
    <w:rsid w:val="000B4FE3"/>
    <w:rsid w:val="000B4FE7"/>
    <w:rsid w:val="000B75BE"/>
    <w:rsid w:val="000C0665"/>
    <w:rsid w:val="000C1C22"/>
    <w:rsid w:val="000C3BAB"/>
    <w:rsid w:val="000C5AFF"/>
    <w:rsid w:val="000C721C"/>
    <w:rsid w:val="000C7578"/>
    <w:rsid w:val="000C772A"/>
    <w:rsid w:val="000D39B3"/>
    <w:rsid w:val="000D57FA"/>
    <w:rsid w:val="000D6B7F"/>
    <w:rsid w:val="000D7973"/>
    <w:rsid w:val="000E3893"/>
    <w:rsid w:val="000E3EEF"/>
    <w:rsid w:val="000E7348"/>
    <w:rsid w:val="000E7B0A"/>
    <w:rsid w:val="000F0073"/>
    <w:rsid w:val="000F2229"/>
    <w:rsid w:val="000F23A0"/>
    <w:rsid w:val="000F24C7"/>
    <w:rsid w:val="000F33A7"/>
    <w:rsid w:val="000F6601"/>
    <w:rsid w:val="000F76A4"/>
    <w:rsid w:val="00101884"/>
    <w:rsid w:val="00101C05"/>
    <w:rsid w:val="00102088"/>
    <w:rsid w:val="00102C3A"/>
    <w:rsid w:val="00106FE6"/>
    <w:rsid w:val="001072D0"/>
    <w:rsid w:val="00107C64"/>
    <w:rsid w:val="001104DF"/>
    <w:rsid w:val="00111030"/>
    <w:rsid w:val="00112EA8"/>
    <w:rsid w:val="0011672A"/>
    <w:rsid w:val="00120216"/>
    <w:rsid w:val="001205E1"/>
    <w:rsid w:val="00123985"/>
    <w:rsid w:val="00123F14"/>
    <w:rsid w:val="00124FE2"/>
    <w:rsid w:val="00126CE0"/>
    <w:rsid w:val="00130098"/>
    <w:rsid w:val="0013095A"/>
    <w:rsid w:val="00136089"/>
    <w:rsid w:val="00137739"/>
    <w:rsid w:val="00141012"/>
    <w:rsid w:val="00142D61"/>
    <w:rsid w:val="00144061"/>
    <w:rsid w:val="0014493A"/>
    <w:rsid w:val="0014585B"/>
    <w:rsid w:val="00146E78"/>
    <w:rsid w:val="00150759"/>
    <w:rsid w:val="00150AB6"/>
    <w:rsid w:val="0015209F"/>
    <w:rsid w:val="00155416"/>
    <w:rsid w:val="001561A4"/>
    <w:rsid w:val="00170C86"/>
    <w:rsid w:val="00171E7C"/>
    <w:rsid w:val="0017627D"/>
    <w:rsid w:val="0018056C"/>
    <w:rsid w:val="001828ED"/>
    <w:rsid w:val="00183E6D"/>
    <w:rsid w:val="00184B68"/>
    <w:rsid w:val="001876F8"/>
    <w:rsid w:val="00192745"/>
    <w:rsid w:val="001930FC"/>
    <w:rsid w:val="00195261"/>
    <w:rsid w:val="00197F90"/>
    <w:rsid w:val="001A083B"/>
    <w:rsid w:val="001A7647"/>
    <w:rsid w:val="001B147A"/>
    <w:rsid w:val="001B18D5"/>
    <w:rsid w:val="001C5C43"/>
    <w:rsid w:val="001C7BE9"/>
    <w:rsid w:val="001D01FA"/>
    <w:rsid w:val="001D17BD"/>
    <w:rsid w:val="001D1D9B"/>
    <w:rsid w:val="001D20CA"/>
    <w:rsid w:val="001D3E77"/>
    <w:rsid w:val="001D49AB"/>
    <w:rsid w:val="001D7E5A"/>
    <w:rsid w:val="001E1BB2"/>
    <w:rsid w:val="001E5C38"/>
    <w:rsid w:val="001F00C6"/>
    <w:rsid w:val="001F0CBE"/>
    <w:rsid w:val="001F5A12"/>
    <w:rsid w:val="00202D6C"/>
    <w:rsid w:val="00203448"/>
    <w:rsid w:val="00203AA3"/>
    <w:rsid w:val="00210AD5"/>
    <w:rsid w:val="002137DB"/>
    <w:rsid w:val="002165D0"/>
    <w:rsid w:val="00221154"/>
    <w:rsid w:val="00221E87"/>
    <w:rsid w:val="00222E3D"/>
    <w:rsid w:val="00224AD6"/>
    <w:rsid w:val="002250B6"/>
    <w:rsid w:val="0022755D"/>
    <w:rsid w:val="00240533"/>
    <w:rsid w:val="0024061B"/>
    <w:rsid w:val="002408AE"/>
    <w:rsid w:val="00242B99"/>
    <w:rsid w:val="00250465"/>
    <w:rsid w:val="002549D1"/>
    <w:rsid w:val="00255A52"/>
    <w:rsid w:val="0026080C"/>
    <w:rsid w:val="0026143C"/>
    <w:rsid w:val="002617B6"/>
    <w:rsid w:val="00262954"/>
    <w:rsid w:val="002644C4"/>
    <w:rsid w:val="0026485C"/>
    <w:rsid w:val="002701FE"/>
    <w:rsid w:val="0027236F"/>
    <w:rsid w:val="00272B38"/>
    <w:rsid w:val="00273067"/>
    <w:rsid w:val="002739B4"/>
    <w:rsid w:val="00275658"/>
    <w:rsid w:val="00276311"/>
    <w:rsid w:val="00281421"/>
    <w:rsid w:val="002843BE"/>
    <w:rsid w:val="0028584E"/>
    <w:rsid w:val="00286211"/>
    <w:rsid w:val="00291F9B"/>
    <w:rsid w:val="00293B17"/>
    <w:rsid w:val="0029583F"/>
    <w:rsid w:val="00295D76"/>
    <w:rsid w:val="0029737B"/>
    <w:rsid w:val="00297573"/>
    <w:rsid w:val="002A0F75"/>
    <w:rsid w:val="002A12CB"/>
    <w:rsid w:val="002A22A6"/>
    <w:rsid w:val="002A742F"/>
    <w:rsid w:val="002B10A0"/>
    <w:rsid w:val="002B30A4"/>
    <w:rsid w:val="002B5C64"/>
    <w:rsid w:val="002B67E8"/>
    <w:rsid w:val="002C1B7B"/>
    <w:rsid w:val="002C1F38"/>
    <w:rsid w:val="002C2505"/>
    <w:rsid w:val="002C2FC4"/>
    <w:rsid w:val="002C367B"/>
    <w:rsid w:val="002C5295"/>
    <w:rsid w:val="002C5B82"/>
    <w:rsid w:val="002C6E5E"/>
    <w:rsid w:val="002C7050"/>
    <w:rsid w:val="002D0BFA"/>
    <w:rsid w:val="002E13C7"/>
    <w:rsid w:val="002E2B35"/>
    <w:rsid w:val="002E2D03"/>
    <w:rsid w:val="002E53B3"/>
    <w:rsid w:val="002E53D3"/>
    <w:rsid w:val="002E5E00"/>
    <w:rsid w:val="002F13B5"/>
    <w:rsid w:val="002F1DDE"/>
    <w:rsid w:val="002F1F91"/>
    <w:rsid w:val="002F5A77"/>
    <w:rsid w:val="00303C31"/>
    <w:rsid w:val="00307B9B"/>
    <w:rsid w:val="00315330"/>
    <w:rsid w:val="003212A2"/>
    <w:rsid w:val="00321616"/>
    <w:rsid w:val="003219A4"/>
    <w:rsid w:val="003234ED"/>
    <w:rsid w:val="003237AB"/>
    <w:rsid w:val="00323AFF"/>
    <w:rsid w:val="00330BEB"/>
    <w:rsid w:val="00340226"/>
    <w:rsid w:val="0034397B"/>
    <w:rsid w:val="00346188"/>
    <w:rsid w:val="0034712A"/>
    <w:rsid w:val="003509BB"/>
    <w:rsid w:val="00355DD9"/>
    <w:rsid w:val="00356076"/>
    <w:rsid w:val="00357DCA"/>
    <w:rsid w:val="003611A0"/>
    <w:rsid w:val="00361AB1"/>
    <w:rsid w:val="00363515"/>
    <w:rsid w:val="00365D4D"/>
    <w:rsid w:val="00374426"/>
    <w:rsid w:val="003752E2"/>
    <w:rsid w:val="003752F4"/>
    <w:rsid w:val="00375DB2"/>
    <w:rsid w:val="00377B76"/>
    <w:rsid w:val="003811E0"/>
    <w:rsid w:val="00381E49"/>
    <w:rsid w:val="0038306F"/>
    <w:rsid w:val="00384693"/>
    <w:rsid w:val="00384B1D"/>
    <w:rsid w:val="00390A7F"/>
    <w:rsid w:val="00394EE5"/>
    <w:rsid w:val="00396D59"/>
    <w:rsid w:val="00397EA3"/>
    <w:rsid w:val="003A2F73"/>
    <w:rsid w:val="003A3AAC"/>
    <w:rsid w:val="003A415B"/>
    <w:rsid w:val="003A5C29"/>
    <w:rsid w:val="003A618C"/>
    <w:rsid w:val="003A704B"/>
    <w:rsid w:val="003B56F1"/>
    <w:rsid w:val="003B61D0"/>
    <w:rsid w:val="003B7452"/>
    <w:rsid w:val="003C1739"/>
    <w:rsid w:val="003C3243"/>
    <w:rsid w:val="003C383E"/>
    <w:rsid w:val="003C4161"/>
    <w:rsid w:val="003C5B14"/>
    <w:rsid w:val="003C6B83"/>
    <w:rsid w:val="003C7976"/>
    <w:rsid w:val="003D10E1"/>
    <w:rsid w:val="003D1311"/>
    <w:rsid w:val="003D5194"/>
    <w:rsid w:val="003D60CE"/>
    <w:rsid w:val="003E07E4"/>
    <w:rsid w:val="003E1148"/>
    <w:rsid w:val="003E1FBA"/>
    <w:rsid w:val="003E2408"/>
    <w:rsid w:val="003E3A75"/>
    <w:rsid w:val="003E46EB"/>
    <w:rsid w:val="003E4DD7"/>
    <w:rsid w:val="003E772A"/>
    <w:rsid w:val="003F399F"/>
    <w:rsid w:val="003F5B94"/>
    <w:rsid w:val="003F6157"/>
    <w:rsid w:val="003F6AEB"/>
    <w:rsid w:val="0040052E"/>
    <w:rsid w:val="00405191"/>
    <w:rsid w:val="00407120"/>
    <w:rsid w:val="0041052B"/>
    <w:rsid w:val="004135A4"/>
    <w:rsid w:val="00416346"/>
    <w:rsid w:val="00416AAC"/>
    <w:rsid w:val="00420279"/>
    <w:rsid w:val="00421E04"/>
    <w:rsid w:val="00427724"/>
    <w:rsid w:val="00427A54"/>
    <w:rsid w:val="004308C7"/>
    <w:rsid w:val="00431240"/>
    <w:rsid w:val="00434662"/>
    <w:rsid w:val="0043554E"/>
    <w:rsid w:val="00436F9A"/>
    <w:rsid w:val="00440B5F"/>
    <w:rsid w:val="00440DEB"/>
    <w:rsid w:val="004438F8"/>
    <w:rsid w:val="004462FB"/>
    <w:rsid w:val="00452D53"/>
    <w:rsid w:val="00454FEE"/>
    <w:rsid w:val="0045748A"/>
    <w:rsid w:val="00457E18"/>
    <w:rsid w:val="0046691A"/>
    <w:rsid w:val="0046696D"/>
    <w:rsid w:val="00466E82"/>
    <w:rsid w:val="00467E5F"/>
    <w:rsid w:val="00474739"/>
    <w:rsid w:val="0047617D"/>
    <w:rsid w:val="00477483"/>
    <w:rsid w:val="0048217B"/>
    <w:rsid w:val="00485D4B"/>
    <w:rsid w:val="00486706"/>
    <w:rsid w:val="004870E5"/>
    <w:rsid w:val="0049153F"/>
    <w:rsid w:val="0049218D"/>
    <w:rsid w:val="00492E92"/>
    <w:rsid w:val="00493A5A"/>
    <w:rsid w:val="00493CAA"/>
    <w:rsid w:val="004956E5"/>
    <w:rsid w:val="00496776"/>
    <w:rsid w:val="004972F1"/>
    <w:rsid w:val="004A1C6B"/>
    <w:rsid w:val="004B2903"/>
    <w:rsid w:val="004C0DCB"/>
    <w:rsid w:val="004C11CF"/>
    <w:rsid w:val="004C2BF2"/>
    <w:rsid w:val="004C33AF"/>
    <w:rsid w:val="004C43EB"/>
    <w:rsid w:val="004C5E5D"/>
    <w:rsid w:val="004C6A8B"/>
    <w:rsid w:val="004D561A"/>
    <w:rsid w:val="004E143B"/>
    <w:rsid w:val="004E1BD0"/>
    <w:rsid w:val="004E7E52"/>
    <w:rsid w:val="004F2895"/>
    <w:rsid w:val="004F38EC"/>
    <w:rsid w:val="004F3A85"/>
    <w:rsid w:val="004F4987"/>
    <w:rsid w:val="004F4CDD"/>
    <w:rsid w:val="004F6E26"/>
    <w:rsid w:val="0050229B"/>
    <w:rsid w:val="00502C17"/>
    <w:rsid w:val="00504076"/>
    <w:rsid w:val="005063D0"/>
    <w:rsid w:val="00506ACF"/>
    <w:rsid w:val="00511F8E"/>
    <w:rsid w:val="00512B07"/>
    <w:rsid w:val="005170D4"/>
    <w:rsid w:val="00517CD8"/>
    <w:rsid w:val="0052250E"/>
    <w:rsid w:val="005242B6"/>
    <w:rsid w:val="00524C82"/>
    <w:rsid w:val="00524CCA"/>
    <w:rsid w:val="00532303"/>
    <w:rsid w:val="00532D38"/>
    <w:rsid w:val="00533172"/>
    <w:rsid w:val="0053498A"/>
    <w:rsid w:val="00536886"/>
    <w:rsid w:val="005400B4"/>
    <w:rsid w:val="00540ADD"/>
    <w:rsid w:val="005418DB"/>
    <w:rsid w:val="00544863"/>
    <w:rsid w:val="00552679"/>
    <w:rsid w:val="00554226"/>
    <w:rsid w:val="0055507B"/>
    <w:rsid w:val="00555164"/>
    <w:rsid w:val="0055638C"/>
    <w:rsid w:val="00560306"/>
    <w:rsid w:val="00563530"/>
    <w:rsid w:val="00564ACD"/>
    <w:rsid w:val="00564EB7"/>
    <w:rsid w:val="00570DF7"/>
    <w:rsid w:val="00571DDE"/>
    <w:rsid w:val="005739CA"/>
    <w:rsid w:val="005754AA"/>
    <w:rsid w:val="00580307"/>
    <w:rsid w:val="005837B6"/>
    <w:rsid w:val="00583C77"/>
    <w:rsid w:val="0058404B"/>
    <w:rsid w:val="00586E99"/>
    <w:rsid w:val="005945C0"/>
    <w:rsid w:val="00596066"/>
    <w:rsid w:val="005961A2"/>
    <w:rsid w:val="00597333"/>
    <w:rsid w:val="005A1549"/>
    <w:rsid w:val="005A1B83"/>
    <w:rsid w:val="005A2397"/>
    <w:rsid w:val="005A2636"/>
    <w:rsid w:val="005A2B8A"/>
    <w:rsid w:val="005A7C44"/>
    <w:rsid w:val="005B060B"/>
    <w:rsid w:val="005B0780"/>
    <w:rsid w:val="005B2494"/>
    <w:rsid w:val="005B4117"/>
    <w:rsid w:val="005B49DC"/>
    <w:rsid w:val="005B5C02"/>
    <w:rsid w:val="005B7C11"/>
    <w:rsid w:val="005C39EC"/>
    <w:rsid w:val="005D3854"/>
    <w:rsid w:val="005D57F3"/>
    <w:rsid w:val="005D7004"/>
    <w:rsid w:val="005D75DB"/>
    <w:rsid w:val="005E02F4"/>
    <w:rsid w:val="005E06FE"/>
    <w:rsid w:val="005E22DC"/>
    <w:rsid w:val="005E257E"/>
    <w:rsid w:val="005E35AB"/>
    <w:rsid w:val="005E65F7"/>
    <w:rsid w:val="005E759D"/>
    <w:rsid w:val="005F51EC"/>
    <w:rsid w:val="005F6BF8"/>
    <w:rsid w:val="00603F57"/>
    <w:rsid w:val="00605608"/>
    <w:rsid w:val="00605D1C"/>
    <w:rsid w:val="006064B5"/>
    <w:rsid w:val="00607785"/>
    <w:rsid w:val="00610E56"/>
    <w:rsid w:val="00611D25"/>
    <w:rsid w:val="0062112D"/>
    <w:rsid w:val="00622FF3"/>
    <w:rsid w:val="00624100"/>
    <w:rsid w:val="0062475B"/>
    <w:rsid w:val="006259F3"/>
    <w:rsid w:val="00626657"/>
    <w:rsid w:val="00627C92"/>
    <w:rsid w:val="00631606"/>
    <w:rsid w:val="00634523"/>
    <w:rsid w:val="006347F4"/>
    <w:rsid w:val="00637AD6"/>
    <w:rsid w:val="00643280"/>
    <w:rsid w:val="00643780"/>
    <w:rsid w:val="00644726"/>
    <w:rsid w:val="00647329"/>
    <w:rsid w:val="0064775B"/>
    <w:rsid w:val="0065000F"/>
    <w:rsid w:val="006520FD"/>
    <w:rsid w:val="006528D2"/>
    <w:rsid w:val="00652C75"/>
    <w:rsid w:val="00652E40"/>
    <w:rsid w:val="00653585"/>
    <w:rsid w:val="00655240"/>
    <w:rsid w:val="006609BC"/>
    <w:rsid w:val="00661C9C"/>
    <w:rsid w:val="00662565"/>
    <w:rsid w:val="00663832"/>
    <w:rsid w:val="006667F7"/>
    <w:rsid w:val="006673BA"/>
    <w:rsid w:val="006709C4"/>
    <w:rsid w:val="00670E70"/>
    <w:rsid w:val="00670FAE"/>
    <w:rsid w:val="00672AF3"/>
    <w:rsid w:val="00673058"/>
    <w:rsid w:val="006767FC"/>
    <w:rsid w:val="00676ACD"/>
    <w:rsid w:val="006832A2"/>
    <w:rsid w:val="00685235"/>
    <w:rsid w:val="00685AB9"/>
    <w:rsid w:val="006963F0"/>
    <w:rsid w:val="006A0B8E"/>
    <w:rsid w:val="006A2194"/>
    <w:rsid w:val="006A5684"/>
    <w:rsid w:val="006A5A77"/>
    <w:rsid w:val="006A6110"/>
    <w:rsid w:val="006A7047"/>
    <w:rsid w:val="006B0995"/>
    <w:rsid w:val="006B25F8"/>
    <w:rsid w:val="006B28FB"/>
    <w:rsid w:val="006B3433"/>
    <w:rsid w:val="006B396E"/>
    <w:rsid w:val="006C0116"/>
    <w:rsid w:val="006C3A8B"/>
    <w:rsid w:val="006C4080"/>
    <w:rsid w:val="006C4133"/>
    <w:rsid w:val="006C6347"/>
    <w:rsid w:val="006C69D0"/>
    <w:rsid w:val="006D262C"/>
    <w:rsid w:val="006D3DAB"/>
    <w:rsid w:val="006D5624"/>
    <w:rsid w:val="006D66D3"/>
    <w:rsid w:val="006E10B0"/>
    <w:rsid w:val="006E3EFD"/>
    <w:rsid w:val="006E4823"/>
    <w:rsid w:val="006F3289"/>
    <w:rsid w:val="006F7B54"/>
    <w:rsid w:val="00701AC0"/>
    <w:rsid w:val="00702AFE"/>
    <w:rsid w:val="007044A5"/>
    <w:rsid w:val="00704645"/>
    <w:rsid w:val="00705485"/>
    <w:rsid w:val="00707E51"/>
    <w:rsid w:val="00712C56"/>
    <w:rsid w:val="00713A5B"/>
    <w:rsid w:val="00716EAF"/>
    <w:rsid w:val="0071738B"/>
    <w:rsid w:val="00722627"/>
    <w:rsid w:val="007238F3"/>
    <w:rsid w:val="007248B4"/>
    <w:rsid w:val="00724E58"/>
    <w:rsid w:val="007250C7"/>
    <w:rsid w:val="007252CE"/>
    <w:rsid w:val="007261B1"/>
    <w:rsid w:val="007318FB"/>
    <w:rsid w:val="00736D9B"/>
    <w:rsid w:val="007456F9"/>
    <w:rsid w:val="00745BE4"/>
    <w:rsid w:val="00746617"/>
    <w:rsid w:val="00757711"/>
    <w:rsid w:val="00764E72"/>
    <w:rsid w:val="00765AF1"/>
    <w:rsid w:val="00767750"/>
    <w:rsid w:val="00771254"/>
    <w:rsid w:val="0077237A"/>
    <w:rsid w:val="00774E75"/>
    <w:rsid w:val="007771EC"/>
    <w:rsid w:val="007823E0"/>
    <w:rsid w:val="007859A6"/>
    <w:rsid w:val="0079081C"/>
    <w:rsid w:val="00793CBD"/>
    <w:rsid w:val="00793FEB"/>
    <w:rsid w:val="00794196"/>
    <w:rsid w:val="00794815"/>
    <w:rsid w:val="007952AE"/>
    <w:rsid w:val="007A3623"/>
    <w:rsid w:val="007A3D4A"/>
    <w:rsid w:val="007A5492"/>
    <w:rsid w:val="007A7DF6"/>
    <w:rsid w:val="007B46F2"/>
    <w:rsid w:val="007C7091"/>
    <w:rsid w:val="007C7772"/>
    <w:rsid w:val="007D0082"/>
    <w:rsid w:val="007D52E3"/>
    <w:rsid w:val="007D5D40"/>
    <w:rsid w:val="007D7DE7"/>
    <w:rsid w:val="007E00AB"/>
    <w:rsid w:val="007E070B"/>
    <w:rsid w:val="007E16A0"/>
    <w:rsid w:val="007E3975"/>
    <w:rsid w:val="007E6189"/>
    <w:rsid w:val="007E6973"/>
    <w:rsid w:val="007F0F48"/>
    <w:rsid w:val="007F615C"/>
    <w:rsid w:val="00801465"/>
    <w:rsid w:val="00801A75"/>
    <w:rsid w:val="00801BF2"/>
    <w:rsid w:val="00803E0B"/>
    <w:rsid w:val="00805105"/>
    <w:rsid w:val="00805F06"/>
    <w:rsid w:val="00810874"/>
    <w:rsid w:val="0081287C"/>
    <w:rsid w:val="00817D49"/>
    <w:rsid w:val="008203FE"/>
    <w:rsid w:val="00822031"/>
    <w:rsid w:val="0082309A"/>
    <w:rsid w:val="00823488"/>
    <w:rsid w:val="00823667"/>
    <w:rsid w:val="008240F3"/>
    <w:rsid w:val="0082441B"/>
    <w:rsid w:val="00826925"/>
    <w:rsid w:val="00827C1E"/>
    <w:rsid w:val="00830C9B"/>
    <w:rsid w:val="00831008"/>
    <w:rsid w:val="0083184C"/>
    <w:rsid w:val="00831DEE"/>
    <w:rsid w:val="008328F3"/>
    <w:rsid w:val="008332EE"/>
    <w:rsid w:val="0083393F"/>
    <w:rsid w:val="00835431"/>
    <w:rsid w:val="00837519"/>
    <w:rsid w:val="0084177A"/>
    <w:rsid w:val="00842212"/>
    <w:rsid w:val="00853651"/>
    <w:rsid w:val="008549CF"/>
    <w:rsid w:val="00854C2F"/>
    <w:rsid w:val="00854D28"/>
    <w:rsid w:val="0085544A"/>
    <w:rsid w:val="008572A6"/>
    <w:rsid w:val="008612C9"/>
    <w:rsid w:val="00861F60"/>
    <w:rsid w:val="00862648"/>
    <w:rsid w:val="00862BE5"/>
    <w:rsid w:val="008630F6"/>
    <w:rsid w:val="00864B96"/>
    <w:rsid w:val="00865126"/>
    <w:rsid w:val="00870502"/>
    <w:rsid w:val="00870DF1"/>
    <w:rsid w:val="00871135"/>
    <w:rsid w:val="00880F78"/>
    <w:rsid w:val="0088288A"/>
    <w:rsid w:val="0088293F"/>
    <w:rsid w:val="0088311B"/>
    <w:rsid w:val="008845A6"/>
    <w:rsid w:val="0088589C"/>
    <w:rsid w:val="008859E0"/>
    <w:rsid w:val="00892005"/>
    <w:rsid w:val="008921C5"/>
    <w:rsid w:val="008934F2"/>
    <w:rsid w:val="008936D6"/>
    <w:rsid w:val="0089370A"/>
    <w:rsid w:val="008955CD"/>
    <w:rsid w:val="00897AAD"/>
    <w:rsid w:val="008A04F5"/>
    <w:rsid w:val="008A2BC0"/>
    <w:rsid w:val="008A32EB"/>
    <w:rsid w:val="008A52B2"/>
    <w:rsid w:val="008A59A8"/>
    <w:rsid w:val="008A5A23"/>
    <w:rsid w:val="008B17BC"/>
    <w:rsid w:val="008B3773"/>
    <w:rsid w:val="008B3B77"/>
    <w:rsid w:val="008B40E7"/>
    <w:rsid w:val="008B75C5"/>
    <w:rsid w:val="008B7DE9"/>
    <w:rsid w:val="008C06DA"/>
    <w:rsid w:val="008C1B6B"/>
    <w:rsid w:val="008C1FB1"/>
    <w:rsid w:val="008C2FFF"/>
    <w:rsid w:val="008C6138"/>
    <w:rsid w:val="008C61AB"/>
    <w:rsid w:val="008C6B4F"/>
    <w:rsid w:val="008C701E"/>
    <w:rsid w:val="008C75FF"/>
    <w:rsid w:val="008D0D57"/>
    <w:rsid w:val="008D38F2"/>
    <w:rsid w:val="008D4ABE"/>
    <w:rsid w:val="008D51BF"/>
    <w:rsid w:val="008D54AB"/>
    <w:rsid w:val="008E419E"/>
    <w:rsid w:val="008E6E4A"/>
    <w:rsid w:val="008E76BB"/>
    <w:rsid w:val="008F03E9"/>
    <w:rsid w:val="008F332B"/>
    <w:rsid w:val="008F3B9E"/>
    <w:rsid w:val="008F7030"/>
    <w:rsid w:val="00900480"/>
    <w:rsid w:val="00902619"/>
    <w:rsid w:val="009027B8"/>
    <w:rsid w:val="009045E8"/>
    <w:rsid w:val="00906129"/>
    <w:rsid w:val="00910D13"/>
    <w:rsid w:val="009111B4"/>
    <w:rsid w:val="009131C9"/>
    <w:rsid w:val="00916119"/>
    <w:rsid w:val="00916BC5"/>
    <w:rsid w:val="00917D92"/>
    <w:rsid w:val="00920ED6"/>
    <w:rsid w:val="00925DD9"/>
    <w:rsid w:val="00933B35"/>
    <w:rsid w:val="00937487"/>
    <w:rsid w:val="009400A2"/>
    <w:rsid w:val="00940202"/>
    <w:rsid w:val="009412E5"/>
    <w:rsid w:val="00941A1B"/>
    <w:rsid w:val="00946091"/>
    <w:rsid w:val="0095260A"/>
    <w:rsid w:val="00953D58"/>
    <w:rsid w:val="009561B6"/>
    <w:rsid w:val="009574EC"/>
    <w:rsid w:val="009603F7"/>
    <w:rsid w:val="00961FA3"/>
    <w:rsid w:val="009649C0"/>
    <w:rsid w:val="009653D9"/>
    <w:rsid w:val="00965A1B"/>
    <w:rsid w:val="00966789"/>
    <w:rsid w:val="009709D7"/>
    <w:rsid w:val="009711BB"/>
    <w:rsid w:val="00972DDD"/>
    <w:rsid w:val="00973BBF"/>
    <w:rsid w:val="0097421E"/>
    <w:rsid w:val="009757D2"/>
    <w:rsid w:val="00977EE6"/>
    <w:rsid w:val="00981A50"/>
    <w:rsid w:val="00981D8F"/>
    <w:rsid w:val="009825A6"/>
    <w:rsid w:val="00982C03"/>
    <w:rsid w:val="0098492C"/>
    <w:rsid w:val="00985567"/>
    <w:rsid w:val="00993565"/>
    <w:rsid w:val="00993A0D"/>
    <w:rsid w:val="00994B26"/>
    <w:rsid w:val="009951F5"/>
    <w:rsid w:val="00997220"/>
    <w:rsid w:val="00997F66"/>
    <w:rsid w:val="009A490F"/>
    <w:rsid w:val="009B13E5"/>
    <w:rsid w:val="009B25A5"/>
    <w:rsid w:val="009B4C1D"/>
    <w:rsid w:val="009B6755"/>
    <w:rsid w:val="009C0442"/>
    <w:rsid w:val="009C0B16"/>
    <w:rsid w:val="009C0C0A"/>
    <w:rsid w:val="009C218B"/>
    <w:rsid w:val="009C2CE1"/>
    <w:rsid w:val="009C6B27"/>
    <w:rsid w:val="009C7737"/>
    <w:rsid w:val="009C7825"/>
    <w:rsid w:val="009D06AA"/>
    <w:rsid w:val="009D4D62"/>
    <w:rsid w:val="009D6A43"/>
    <w:rsid w:val="009D6F02"/>
    <w:rsid w:val="009E17B5"/>
    <w:rsid w:val="009E1C39"/>
    <w:rsid w:val="009E435C"/>
    <w:rsid w:val="009E622C"/>
    <w:rsid w:val="009F06FA"/>
    <w:rsid w:val="009F16D3"/>
    <w:rsid w:val="009F6D77"/>
    <w:rsid w:val="00A0701B"/>
    <w:rsid w:val="00A10D0D"/>
    <w:rsid w:val="00A12042"/>
    <w:rsid w:val="00A15CC1"/>
    <w:rsid w:val="00A20364"/>
    <w:rsid w:val="00A2344A"/>
    <w:rsid w:val="00A23D0E"/>
    <w:rsid w:val="00A23E25"/>
    <w:rsid w:val="00A24501"/>
    <w:rsid w:val="00A25050"/>
    <w:rsid w:val="00A30496"/>
    <w:rsid w:val="00A31C1C"/>
    <w:rsid w:val="00A321D3"/>
    <w:rsid w:val="00A365D7"/>
    <w:rsid w:val="00A370FE"/>
    <w:rsid w:val="00A42F5B"/>
    <w:rsid w:val="00A430B6"/>
    <w:rsid w:val="00A454C9"/>
    <w:rsid w:val="00A45E7B"/>
    <w:rsid w:val="00A469C4"/>
    <w:rsid w:val="00A50842"/>
    <w:rsid w:val="00A52A29"/>
    <w:rsid w:val="00A52B9C"/>
    <w:rsid w:val="00A55E40"/>
    <w:rsid w:val="00A61645"/>
    <w:rsid w:val="00A62833"/>
    <w:rsid w:val="00A640B7"/>
    <w:rsid w:val="00A72835"/>
    <w:rsid w:val="00A74DBC"/>
    <w:rsid w:val="00A80B7C"/>
    <w:rsid w:val="00A80F11"/>
    <w:rsid w:val="00A84626"/>
    <w:rsid w:val="00A84631"/>
    <w:rsid w:val="00A926B8"/>
    <w:rsid w:val="00A94C63"/>
    <w:rsid w:val="00A97ADC"/>
    <w:rsid w:val="00AA0CF7"/>
    <w:rsid w:val="00AA3682"/>
    <w:rsid w:val="00AA379F"/>
    <w:rsid w:val="00AA6905"/>
    <w:rsid w:val="00AA6AA8"/>
    <w:rsid w:val="00AA7110"/>
    <w:rsid w:val="00AB0B11"/>
    <w:rsid w:val="00AB5B21"/>
    <w:rsid w:val="00AB76B7"/>
    <w:rsid w:val="00AC2CC4"/>
    <w:rsid w:val="00AD3123"/>
    <w:rsid w:val="00AD4DF3"/>
    <w:rsid w:val="00AD6313"/>
    <w:rsid w:val="00AD75CC"/>
    <w:rsid w:val="00AE1DFA"/>
    <w:rsid w:val="00AE3774"/>
    <w:rsid w:val="00AE6CDB"/>
    <w:rsid w:val="00AE7386"/>
    <w:rsid w:val="00AE75F6"/>
    <w:rsid w:val="00AF5901"/>
    <w:rsid w:val="00AF78BE"/>
    <w:rsid w:val="00B02742"/>
    <w:rsid w:val="00B05552"/>
    <w:rsid w:val="00B10198"/>
    <w:rsid w:val="00B10B81"/>
    <w:rsid w:val="00B1122C"/>
    <w:rsid w:val="00B1185E"/>
    <w:rsid w:val="00B125F3"/>
    <w:rsid w:val="00B1538A"/>
    <w:rsid w:val="00B16483"/>
    <w:rsid w:val="00B168CB"/>
    <w:rsid w:val="00B169A8"/>
    <w:rsid w:val="00B17201"/>
    <w:rsid w:val="00B17648"/>
    <w:rsid w:val="00B17F02"/>
    <w:rsid w:val="00B2335B"/>
    <w:rsid w:val="00B238ED"/>
    <w:rsid w:val="00B25ACC"/>
    <w:rsid w:val="00B25CDB"/>
    <w:rsid w:val="00B2615E"/>
    <w:rsid w:val="00B27762"/>
    <w:rsid w:val="00B27945"/>
    <w:rsid w:val="00B27B5B"/>
    <w:rsid w:val="00B312CB"/>
    <w:rsid w:val="00B3280E"/>
    <w:rsid w:val="00B34CA7"/>
    <w:rsid w:val="00B40ACD"/>
    <w:rsid w:val="00B40E8E"/>
    <w:rsid w:val="00B42273"/>
    <w:rsid w:val="00B5125B"/>
    <w:rsid w:val="00B5156F"/>
    <w:rsid w:val="00B51FCC"/>
    <w:rsid w:val="00B5558D"/>
    <w:rsid w:val="00B57E35"/>
    <w:rsid w:val="00B603F5"/>
    <w:rsid w:val="00B60D76"/>
    <w:rsid w:val="00B644CF"/>
    <w:rsid w:val="00B65B3C"/>
    <w:rsid w:val="00B66D57"/>
    <w:rsid w:val="00B70ECC"/>
    <w:rsid w:val="00B7134C"/>
    <w:rsid w:val="00B72190"/>
    <w:rsid w:val="00B73E5E"/>
    <w:rsid w:val="00B7552E"/>
    <w:rsid w:val="00B7650A"/>
    <w:rsid w:val="00B7717F"/>
    <w:rsid w:val="00B771B7"/>
    <w:rsid w:val="00B84176"/>
    <w:rsid w:val="00B84B83"/>
    <w:rsid w:val="00B8573A"/>
    <w:rsid w:val="00B861C1"/>
    <w:rsid w:val="00B90183"/>
    <w:rsid w:val="00B90B5C"/>
    <w:rsid w:val="00B94496"/>
    <w:rsid w:val="00B94919"/>
    <w:rsid w:val="00B96BD8"/>
    <w:rsid w:val="00BA0228"/>
    <w:rsid w:val="00BA0A0B"/>
    <w:rsid w:val="00BA1ADD"/>
    <w:rsid w:val="00BA1F67"/>
    <w:rsid w:val="00BA3564"/>
    <w:rsid w:val="00BA3956"/>
    <w:rsid w:val="00BA3DDF"/>
    <w:rsid w:val="00BB31D1"/>
    <w:rsid w:val="00BB6E03"/>
    <w:rsid w:val="00BB7B68"/>
    <w:rsid w:val="00BC2B4C"/>
    <w:rsid w:val="00BC3ED0"/>
    <w:rsid w:val="00BC4C4B"/>
    <w:rsid w:val="00BD1B39"/>
    <w:rsid w:val="00BD27EC"/>
    <w:rsid w:val="00BD2C10"/>
    <w:rsid w:val="00BD3EE8"/>
    <w:rsid w:val="00BD6EB7"/>
    <w:rsid w:val="00BD709B"/>
    <w:rsid w:val="00BE08EB"/>
    <w:rsid w:val="00BE5655"/>
    <w:rsid w:val="00BE7650"/>
    <w:rsid w:val="00BE7AEA"/>
    <w:rsid w:val="00BF03CA"/>
    <w:rsid w:val="00BF136F"/>
    <w:rsid w:val="00BF2EE3"/>
    <w:rsid w:val="00BF331E"/>
    <w:rsid w:val="00BF5A66"/>
    <w:rsid w:val="00C00F8E"/>
    <w:rsid w:val="00C10FA4"/>
    <w:rsid w:val="00C149F7"/>
    <w:rsid w:val="00C20A37"/>
    <w:rsid w:val="00C2262E"/>
    <w:rsid w:val="00C22FEE"/>
    <w:rsid w:val="00C239CF"/>
    <w:rsid w:val="00C24806"/>
    <w:rsid w:val="00C2487B"/>
    <w:rsid w:val="00C307F0"/>
    <w:rsid w:val="00C35985"/>
    <w:rsid w:val="00C3654D"/>
    <w:rsid w:val="00C36B23"/>
    <w:rsid w:val="00C37486"/>
    <w:rsid w:val="00C41F25"/>
    <w:rsid w:val="00C43D4B"/>
    <w:rsid w:val="00C44AB4"/>
    <w:rsid w:val="00C45E3D"/>
    <w:rsid w:val="00C46205"/>
    <w:rsid w:val="00C46773"/>
    <w:rsid w:val="00C50202"/>
    <w:rsid w:val="00C61634"/>
    <w:rsid w:val="00C64369"/>
    <w:rsid w:val="00C65692"/>
    <w:rsid w:val="00C65CD1"/>
    <w:rsid w:val="00C660F4"/>
    <w:rsid w:val="00C734C2"/>
    <w:rsid w:val="00C80367"/>
    <w:rsid w:val="00C81C75"/>
    <w:rsid w:val="00C86B2F"/>
    <w:rsid w:val="00C9050D"/>
    <w:rsid w:val="00C9215A"/>
    <w:rsid w:val="00C961CD"/>
    <w:rsid w:val="00C96AE8"/>
    <w:rsid w:val="00CA3078"/>
    <w:rsid w:val="00CA7FFC"/>
    <w:rsid w:val="00CB0FCC"/>
    <w:rsid w:val="00CB165E"/>
    <w:rsid w:val="00CB1F43"/>
    <w:rsid w:val="00CB293C"/>
    <w:rsid w:val="00CB35B8"/>
    <w:rsid w:val="00CB58F2"/>
    <w:rsid w:val="00CC0C42"/>
    <w:rsid w:val="00CC1ACD"/>
    <w:rsid w:val="00CC3C27"/>
    <w:rsid w:val="00CC3DBE"/>
    <w:rsid w:val="00CC4DF6"/>
    <w:rsid w:val="00CC53E4"/>
    <w:rsid w:val="00CC5E00"/>
    <w:rsid w:val="00CC67A6"/>
    <w:rsid w:val="00CC67E1"/>
    <w:rsid w:val="00CD058B"/>
    <w:rsid w:val="00CD1185"/>
    <w:rsid w:val="00CD4B9D"/>
    <w:rsid w:val="00CD4D3B"/>
    <w:rsid w:val="00CD50C0"/>
    <w:rsid w:val="00CD5A84"/>
    <w:rsid w:val="00CD7756"/>
    <w:rsid w:val="00CD7CAB"/>
    <w:rsid w:val="00CD7CDE"/>
    <w:rsid w:val="00CE0DBC"/>
    <w:rsid w:val="00CE0FCC"/>
    <w:rsid w:val="00CE1A47"/>
    <w:rsid w:val="00CE1C55"/>
    <w:rsid w:val="00CE4637"/>
    <w:rsid w:val="00CE6BC7"/>
    <w:rsid w:val="00CF14B0"/>
    <w:rsid w:val="00CF15D6"/>
    <w:rsid w:val="00CF3D21"/>
    <w:rsid w:val="00CF47B5"/>
    <w:rsid w:val="00CF6BBC"/>
    <w:rsid w:val="00D0022F"/>
    <w:rsid w:val="00D0132B"/>
    <w:rsid w:val="00D02F52"/>
    <w:rsid w:val="00D04D20"/>
    <w:rsid w:val="00D053AE"/>
    <w:rsid w:val="00D05C2A"/>
    <w:rsid w:val="00D11145"/>
    <w:rsid w:val="00D12BA4"/>
    <w:rsid w:val="00D13CD2"/>
    <w:rsid w:val="00D1580C"/>
    <w:rsid w:val="00D171D3"/>
    <w:rsid w:val="00D249EA"/>
    <w:rsid w:val="00D24C48"/>
    <w:rsid w:val="00D25716"/>
    <w:rsid w:val="00D258D3"/>
    <w:rsid w:val="00D3093F"/>
    <w:rsid w:val="00D3186B"/>
    <w:rsid w:val="00D33145"/>
    <w:rsid w:val="00D33B57"/>
    <w:rsid w:val="00D3537A"/>
    <w:rsid w:val="00D35684"/>
    <w:rsid w:val="00D36CA1"/>
    <w:rsid w:val="00D41606"/>
    <w:rsid w:val="00D426C8"/>
    <w:rsid w:val="00D42E6C"/>
    <w:rsid w:val="00D43321"/>
    <w:rsid w:val="00D5205C"/>
    <w:rsid w:val="00D52F3D"/>
    <w:rsid w:val="00D556D7"/>
    <w:rsid w:val="00D56BD8"/>
    <w:rsid w:val="00D61586"/>
    <w:rsid w:val="00D65EE8"/>
    <w:rsid w:val="00D7063A"/>
    <w:rsid w:val="00D74B49"/>
    <w:rsid w:val="00D75D86"/>
    <w:rsid w:val="00D76FAB"/>
    <w:rsid w:val="00D80E06"/>
    <w:rsid w:val="00D82A83"/>
    <w:rsid w:val="00D82F4B"/>
    <w:rsid w:val="00D83405"/>
    <w:rsid w:val="00D84DCD"/>
    <w:rsid w:val="00D8727F"/>
    <w:rsid w:val="00D901AB"/>
    <w:rsid w:val="00D90593"/>
    <w:rsid w:val="00D9138C"/>
    <w:rsid w:val="00D929C4"/>
    <w:rsid w:val="00D92D25"/>
    <w:rsid w:val="00D93105"/>
    <w:rsid w:val="00D93227"/>
    <w:rsid w:val="00D93450"/>
    <w:rsid w:val="00D9368C"/>
    <w:rsid w:val="00D9560E"/>
    <w:rsid w:val="00D96CA3"/>
    <w:rsid w:val="00D96D66"/>
    <w:rsid w:val="00D976A2"/>
    <w:rsid w:val="00DA2CA1"/>
    <w:rsid w:val="00DA2CFA"/>
    <w:rsid w:val="00DA321A"/>
    <w:rsid w:val="00DA341D"/>
    <w:rsid w:val="00DB2310"/>
    <w:rsid w:val="00DB328A"/>
    <w:rsid w:val="00DC04BA"/>
    <w:rsid w:val="00DC1B9D"/>
    <w:rsid w:val="00DC48B6"/>
    <w:rsid w:val="00DC51D9"/>
    <w:rsid w:val="00DC7916"/>
    <w:rsid w:val="00DD0AD6"/>
    <w:rsid w:val="00DD558C"/>
    <w:rsid w:val="00DD5CBA"/>
    <w:rsid w:val="00DD6D3E"/>
    <w:rsid w:val="00DD6E4C"/>
    <w:rsid w:val="00DE0037"/>
    <w:rsid w:val="00DE5019"/>
    <w:rsid w:val="00DE6A2D"/>
    <w:rsid w:val="00DE6F24"/>
    <w:rsid w:val="00DF0DEB"/>
    <w:rsid w:val="00DF3DC7"/>
    <w:rsid w:val="00DF4BD3"/>
    <w:rsid w:val="00DF6259"/>
    <w:rsid w:val="00DF6988"/>
    <w:rsid w:val="00DF707F"/>
    <w:rsid w:val="00E10A06"/>
    <w:rsid w:val="00E1524C"/>
    <w:rsid w:val="00E15BAA"/>
    <w:rsid w:val="00E16C09"/>
    <w:rsid w:val="00E205DD"/>
    <w:rsid w:val="00E26FE9"/>
    <w:rsid w:val="00E26FF4"/>
    <w:rsid w:val="00E30CD8"/>
    <w:rsid w:val="00E3140C"/>
    <w:rsid w:val="00E337DD"/>
    <w:rsid w:val="00E34329"/>
    <w:rsid w:val="00E373AC"/>
    <w:rsid w:val="00E37E56"/>
    <w:rsid w:val="00E42AFC"/>
    <w:rsid w:val="00E46C9A"/>
    <w:rsid w:val="00E4709C"/>
    <w:rsid w:val="00E50002"/>
    <w:rsid w:val="00E516A4"/>
    <w:rsid w:val="00E5556B"/>
    <w:rsid w:val="00E62627"/>
    <w:rsid w:val="00E65359"/>
    <w:rsid w:val="00E714D3"/>
    <w:rsid w:val="00E745AD"/>
    <w:rsid w:val="00E86BAF"/>
    <w:rsid w:val="00E87696"/>
    <w:rsid w:val="00E93494"/>
    <w:rsid w:val="00E94652"/>
    <w:rsid w:val="00E95854"/>
    <w:rsid w:val="00EA16EC"/>
    <w:rsid w:val="00EA1CBE"/>
    <w:rsid w:val="00EA54E7"/>
    <w:rsid w:val="00EB09AD"/>
    <w:rsid w:val="00EB78CA"/>
    <w:rsid w:val="00EC793C"/>
    <w:rsid w:val="00ED0616"/>
    <w:rsid w:val="00ED0A61"/>
    <w:rsid w:val="00ED1FE1"/>
    <w:rsid w:val="00ED2B66"/>
    <w:rsid w:val="00ED2C21"/>
    <w:rsid w:val="00ED40CF"/>
    <w:rsid w:val="00EE11F9"/>
    <w:rsid w:val="00EE3CB4"/>
    <w:rsid w:val="00EE3D97"/>
    <w:rsid w:val="00EE6138"/>
    <w:rsid w:val="00EE65AF"/>
    <w:rsid w:val="00EF10FB"/>
    <w:rsid w:val="00EF2995"/>
    <w:rsid w:val="00EF3662"/>
    <w:rsid w:val="00EF6D03"/>
    <w:rsid w:val="00EF74B7"/>
    <w:rsid w:val="00EF74F5"/>
    <w:rsid w:val="00F12C79"/>
    <w:rsid w:val="00F16D25"/>
    <w:rsid w:val="00F2027A"/>
    <w:rsid w:val="00F22C05"/>
    <w:rsid w:val="00F232C3"/>
    <w:rsid w:val="00F31A78"/>
    <w:rsid w:val="00F31E93"/>
    <w:rsid w:val="00F336D2"/>
    <w:rsid w:val="00F35F1E"/>
    <w:rsid w:val="00F45156"/>
    <w:rsid w:val="00F47392"/>
    <w:rsid w:val="00F52BC7"/>
    <w:rsid w:val="00F539D9"/>
    <w:rsid w:val="00F53D57"/>
    <w:rsid w:val="00F548E4"/>
    <w:rsid w:val="00F55437"/>
    <w:rsid w:val="00F56FD8"/>
    <w:rsid w:val="00F578E2"/>
    <w:rsid w:val="00F607EA"/>
    <w:rsid w:val="00F61305"/>
    <w:rsid w:val="00F630F0"/>
    <w:rsid w:val="00F6340A"/>
    <w:rsid w:val="00F6779F"/>
    <w:rsid w:val="00F678DB"/>
    <w:rsid w:val="00F67EA4"/>
    <w:rsid w:val="00F70B84"/>
    <w:rsid w:val="00F7280F"/>
    <w:rsid w:val="00F72FBD"/>
    <w:rsid w:val="00F74D62"/>
    <w:rsid w:val="00F75372"/>
    <w:rsid w:val="00F765CF"/>
    <w:rsid w:val="00F7696E"/>
    <w:rsid w:val="00F80111"/>
    <w:rsid w:val="00F83C80"/>
    <w:rsid w:val="00F8733D"/>
    <w:rsid w:val="00F914A0"/>
    <w:rsid w:val="00F93166"/>
    <w:rsid w:val="00F9385B"/>
    <w:rsid w:val="00F943D5"/>
    <w:rsid w:val="00F97FCF"/>
    <w:rsid w:val="00FA0B9F"/>
    <w:rsid w:val="00FA2DDE"/>
    <w:rsid w:val="00FA3D93"/>
    <w:rsid w:val="00FA63C8"/>
    <w:rsid w:val="00FB0764"/>
    <w:rsid w:val="00FB2493"/>
    <w:rsid w:val="00FB3393"/>
    <w:rsid w:val="00FB40F9"/>
    <w:rsid w:val="00FB6D59"/>
    <w:rsid w:val="00FB771C"/>
    <w:rsid w:val="00FC13EE"/>
    <w:rsid w:val="00FC2755"/>
    <w:rsid w:val="00FC28D1"/>
    <w:rsid w:val="00FC45C4"/>
    <w:rsid w:val="00FC4A57"/>
    <w:rsid w:val="00FC7505"/>
    <w:rsid w:val="00FD1290"/>
    <w:rsid w:val="00FD2275"/>
    <w:rsid w:val="00FE1FCC"/>
    <w:rsid w:val="00FE4644"/>
    <w:rsid w:val="00FE6859"/>
    <w:rsid w:val="00FF07A5"/>
    <w:rsid w:val="00FF0FF0"/>
    <w:rsid w:val="00FF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95B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85D4B"/>
    <w:rPr>
      <w:rFonts w:ascii="Courier New" w:hAnsi="Courier New"/>
      <w:sz w:val="24"/>
      <w:lang w:val="de-DE" w:eastAsia="en-US"/>
    </w:rPr>
  </w:style>
  <w:style w:type="paragraph" w:styleId="1">
    <w:name w:val="heading 1"/>
    <w:basedOn w:val="a0"/>
    <w:next w:val="a0"/>
    <w:qFormat/>
    <w:rsid w:val="00CA7FFC"/>
    <w:pPr>
      <w:keepNext/>
      <w:pageBreakBefore/>
      <w:spacing w:after="360"/>
      <w:outlineLvl w:val="0"/>
    </w:pPr>
    <w:rPr>
      <w:rFonts w:ascii="Optima" w:hAnsi="Optima"/>
      <w:b/>
      <w:caps/>
      <w:kern w:val="28"/>
      <w:sz w:val="48"/>
    </w:rPr>
  </w:style>
  <w:style w:type="paragraph" w:styleId="2">
    <w:name w:val="heading 2"/>
    <w:basedOn w:val="a0"/>
    <w:next w:val="a0"/>
    <w:qFormat/>
    <w:rsid w:val="00CA7FFC"/>
    <w:pPr>
      <w:keepNext/>
      <w:spacing w:before="240" w:after="240"/>
      <w:outlineLvl w:val="1"/>
    </w:pPr>
    <w:rPr>
      <w:rFonts w:ascii="Optima" w:hAnsi="Optima"/>
      <w:b/>
      <w:caps/>
      <w:sz w:val="32"/>
    </w:rPr>
  </w:style>
  <w:style w:type="paragraph" w:styleId="3">
    <w:name w:val="heading 3"/>
    <w:basedOn w:val="a0"/>
    <w:next w:val="a0"/>
    <w:qFormat/>
    <w:rsid w:val="00CA7FFC"/>
    <w:pPr>
      <w:keepNext/>
      <w:spacing w:before="240" w:after="240"/>
      <w:outlineLvl w:val="2"/>
    </w:pPr>
    <w:rPr>
      <w:rFonts w:ascii="Optima" w:hAnsi="Optima"/>
      <w:b/>
      <w:sz w:val="28"/>
    </w:rPr>
  </w:style>
  <w:style w:type="paragraph" w:styleId="4">
    <w:name w:val="heading 4"/>
    <w:basedOn w:val="a0"/>
    <w:next w:val="a0"/>
    <w:qFormat/>
    <w:rsid w:val="00CA7FFC"/>
    <w:pPr>
      <w:keepNext/>
      <w:jc w:val="right"/>
      <w:outlineLvl w:val="3"/>
    </w:pPr>
    <w:rPr>
      <w:b/>
      <w:sz w:val="28"/>
    </w:rPr>
  </w:style>
  <w:style w:type="paragraph" w:styleId="5">
    <w:name w:val="heading 5"/>
    <w:basedOn w:val="a0"/>
    <w:next w:val="a0"/>
    <w:qFormat/>
    <w:rsid w:val="00CA7FFC"/>
    <w:pPr>
      <w:keepNext/>
      <w:shd w:val="pct10" w:color="auto" w:fill="FFFFFF"/>
      <w:spacing w:before="120"/>
      <w:outlineLvl w:val="4"/>
    </w:pPr>
    <w:rPr>
      <w:b/>
    </w:rPr>
  </w:style>
  <w:style w:type="paragraph" w:styleId="6">
    <w:name w:val="heading 6"/>
    <w:basedOn w:val="a0"/>
    <w:next w:val="a0"/>
    <w:qFormat/>
    <w:rsid w:val="00CA7FFC"/>
    <w:pPr>
      <w:keepNext/>
      <w:outlineLvl w:val="5"/>
    </w:pPr>
    <w:rPr>
      <w:u w:val="single"/>
    </w:rPr>
  </w:style>
  <w:style w:type="paragraph" w:styleId="7">
    <w:name w:val="heading 7"/>
    <w:basedOn w:val="a0"/>
    <w:next w:val="a0"/>
    <w:qFormat/>
    <w:rsid w:val="00CA7FFC"/>
    <w:pPr>
      <w:keepNext/>
      <w:pBdr>
        <w:bottom w:val="single" w:sz="12" w:space="1" w:color="auto"/>
      </w:pBdr>
      <w:shd w:val="pct10" w:color="auto" w:fill="FFFFFF"/>
      <w:jc w:val="center"/>
      <w:outlineLvl w:val="6"/>
    </w:pPr>
    <w:rPr>
      <w:rFonts w:ascii="Optima" w:hAnsi="Optima"/>
      <w:b/>
      <w:sz w:val="22"/>
    </w:rPr>
  </w:style>
  <w:style w:type="paragraph" w:styleId="8">
    <w:name w:val="heading 8"/>
    <w:basedOn w:val="a0"/>
    <w:next w:val="a0"/>
    <w:qFormat/>
    <w:rsid w:val="00CA7FFC"/>
    <w:pPr>
      <w:keepNext/>
      <w:jc w:val="center"/>
      <w:outlineLvl w:val="7"/>
    </w:pPr>
    <w:rPr>
      <w:rFonts w:ascii="Optima" w:hAnsi="Optima"/>
      <w:b/>
      <w:sz w:val="28"/>
    </w:rPr>
  </w:style>
  <w:style w:type="paragraph" w:styleId="9">
    <w:name w:val="heading 9"/>
    <w:basedOn w:val="a0"/>
    <w:next w:val="a0"/>
    <w:qFormat/>
    <w:rsid w:val="00CA7FFC"/>
    <w:pPr>
      <w:keepNext/>
      <w:jc w:val="right"/>
      <w:outlineLvl w:val="8"/>
    </w:pPr>
    <w:rPr>
      <w:rFonts w:ascii="Optima" w:hAnsi="Optima"/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semiHidden/>
    <w:rsid w:val="00CA7FFC"/>
    <w:rPr>
      <w:sz w:val="18"/>
    </w:rPr>
  </w:style>
  <w:style w:type="paragraph" w:styleId="a5">
    <w:name w:val="Body Text"/>
    <w:basedOn w:val="a0"/>
    <w:rsid w:val="00CA7FFC"/>
    <w:pPr>
      <w:tabs>
        <w:tab w:val="right" w:pos="9639"/>
      </w:tabs>
      <w:spacing w:line="360" w:lineRule="auto"/>
      <w:ind w:right="-567"/>
    </w:pPr>
    <w:rPr>
      <w:sz w:val="22"/>
    </w:rPr>
  </w:style>
  <w:style w:type="paragraph" w:styleId="20">
    <w:name w:val="Body Text 2"/>
    <w:basedOn w:val="a0"/>
    <w:link w:val="21"/>
    <w:rsid w:val="00CA7FFC"/>
    <w:pPr>
      <w:pBdr>
        <w:bottom w:val="single" w:sz="12" w:space="1" w:color="auto"/>
      </w:pBdr>
      <w:shd w:val="pct10" w:color="auto" w:fill="FFFFFF"/>
      <w:spacing w:before="120"/>
      <w:jc w:val="center"/>
    </w:pPr>
    <w:rPr>
      <w:rFonts w:ascii="Optima" w:hAnsi="Optima"/>
      <w:b/>
    </w:rPr>
  </w:style>
  <w:style w:type="paragraph" w:styleId="a6">
    <w:name w:val="Body Text Indent"/>
    <w:basedOn w:val="a0"/>
    <w:rsid w:val="00CA7FFC"/>
    <w:pPr>
      <w:ind w:left="567"/>
    </w:pPr>
    <w:rPr>
      <w:rFonts w:ascii="Optima" w:hAnsi="Optima"/>
      <w:sz w:val="20"/>
    </w:rPr>
  </w:style>
  <w:style w:type="paragraph" w:styleId="a7">
    <w:name w:val="header"/>
    <w:basedOn w:val="a0"/>
    <w:link w:val="a8"/>
    <w:rsid w:val="00CA7FFC"/>
    <w:pPr>
      <w:tabs>
        <w:tab w:val="center" w:pos="4536"/>
        <w:tab w:val="right" w:pos="9072"/>
      </w:tabs>
    </w:pPr>
    <w:rPr>
      <w:rFonts w:ascii="Optima" w:hAnsi="Optima"/>
    </w:rPr>
  </w:style>
  <w:style w:type="character" w:styleId="Hyperlink">
    <w:name w:val="Hyperlink"/>
    <w:rsid w:val="00384693"/>
    <w:rPr>
      <w:rFonts w:ascii="Trebuchet MS" w:hAnsi="Trebuchet MS"/>
      <w:color w:val="FF0000"/>
      <w:sz w:val="20"/>
      <w:u w:val="none"/>
    </w:rPr>
  </w:style>
  <w:style w:type="paragraph" w:customStyle="1" w:styleId="40">
    <w:name w:val="Ü4"/>
    <w:basedOn w:val="3"/>
    <w:rsid w:val="00CA7FFC"/>
    <w:pPr>
      <w:outlineLvl w:val="9"/>
    </w:pPr>
    <w:rPr>
      <w:sz w:val="24"/>
    </w:rPr>
  </w:style>
  <w:style w:type="paragraph" w:styleId="30">
    <w:name w:val="Body Text 3"/>
    <w:basedOn w:val="a0"/>
    <w:rsid w:val="00CA7FFC"/>
    <w:pPr>
      <w:tabs>
        <w:tab w:val="left" w:pos="2268"/>
      </w:tabs>
    </w:pPr>
    <w:rPr>
      <w:rFonts w:ascii="Optima" w:hAnsi="Optima"/>
      <w:b/>
      <w:sz w:val="20"/>
    </w:rPr>
  </w:style>
  <w:style w:type="character" w:styleId="FollowedHyperlink">
    <w:name w:val="FollowedHyperlink"/>
    <w:rsid w:val="00F6340A"/>
    <w:rPr>
      <w:rFonts w:ascii="Trebuchet MS" w:hAnsi="Trebuchet MS"/>
      <w:color w:val="800080"/>
      <w:sz w:val="20"/>
      <w:u w:val="single"/>
    </w:rPr>
  </w:style>
  <w:style w:type="paragraph" w:styleId="a9">
    <w:name w:val="footer"/>
    <w:basedOn w:val="a0"/>
    <w:link w:val="aa"/>
    <w:uiPriority w:val="99"/>
    <w:rsid w:val="00CA7FFC"/>
    <w:pPr>
      <w:tabs>
        <w:tab w:val="center" w:pos="4536"/>
        <w:tab w:val="right" w:pos="9072"/>
      </w:tabs>
    </w:pPr>
  </w:style>
  <w:style w:type="character" w:styleId="ab">
    <w:name w:val="page number"/>
    <w:basedOn w:val="a1"/>
    <w:rsid w:val="008332EE"/>
  </w:style>
  <w:style w:type="paragraph" w:styleId="ac">
    <w:name w:val="Balloon Text"/>
    <w:basedOn w:val="a0"/>
    <w:semiHidden/>
    <w:rsid w:val="009D6A43"/>
    <w:rPr>
      <w:rFonts w:ascii="Tahoma" w:hAnsi="Tahoma" w:cs="Tahoma"/>
      <w:sz w:val="16"/>
      <w:szCs w:val="16"/>
    </w:rPr>
  </w:style>
  <w:style w:type="paragraph" w:styleId="22">
    <w:name w:val="Body Text Indent 2"/>
    <w:basedOn w:val="a0"/>
    <w:rsid w:val="00953D58"/>
    <w:pPr>
      <w:spacing w:after="120" w:line="480" w:lineRule="auto"/>
      <w:ind w:left="283"/>
    </w:pPr>
  </w:style>
  <w:style w:type="table" w:styleId="ad">
    <w:name w:val="Table Grid"/>
    <w:basedOn w:val="a2"/>
    <w:rsid w:val="005F6BF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Strong"/>
    <w:uiPriority w:val="22"/>
    <w:qFormat/>
    <w:rsid w:val="009131C9"/>
    <w:rPr>
      <w:b/>
      <w:bCs/>
    </w:rPr>
  </w:style>
  <w:style w:type="paragraph" w:styleId="a">
    <w:name w:val="List Bullet"/>
    <w:basedOn w:val="a0"/>
    <w:rsid w:val="00224AD6"/>
    <w:pPr>
      <w:numPr>
        <w:numId w:val="11"/>
      </w:numPr>
    </w:pPr>
  </w:style>
  <w:style w:type="character" w:styleId="af">
    <w:name w:val="footnote reference"/>
    <w:semiHidden/>
    <w:rsid w:val="003B7452"/>
    <w:rPr>
      <w:vertAlign w:val="superscript"/>
    </w:rPr>
  </w:style>
  <w:style w:type="character" w:customStyle="1" w:styleId="aa">
    <w:name w:val="כותרת תחתונה תו"/>
    <w:link w:val="a9"/>
    <w:uiPriority w:val="99"/>
    <w:rsid w:val="00DF4BD3"/>
    <w:rPr>
      <w:rFonts w:ascii="Courier New" w:hAnsi="Courier New"/>
      <w:sz w:val="24"/>
      <w:lang w:val="de-DE" w:eastAsia="en-US"/>
    </w:rPr>
  </w:style>
  <w:style w:type="paragraph" w:styleId="af0">
    <w:name w:val="List Paragraph"/>
    <w:basedOn w:val="a0"/>
    <w:uiPriority w:val="34"/>
    <w:qFormat/>
    <w:rsid w:val="00DA2CFA"/>
    <w:pPr>
      <w:ind w:left="720"/>
      <w:contextualSpacing/>
    </w:pPr>
  </w:style>
  <w:style w:type="character" w:customStyle="1" w:styleId="a8">
    <w:name w:val="כותרת עליונה תו"/>
    <w:link w:val="a7"/>
    <w:locked/>
    <w:rsid w:val="00CB293C"/>
    <w:rPr>
      <w:rFonts w:ascii="Optima" w:hAnsi="Optima"/>
      <w:sz w:val="24"/>
      <w:lang w:val="de-DE" w:eastAsia="en-US"/>
    </w:rPr>
  </w:style>
  <w:style w:type="character" w:customStyle="1" w:styleId="21">
    <w:name w:val="גוף טקסט 2 תו"/>
    <w:link w:val="20"/>
    <w:rsid w:val="00993565"/>
    <w:rPr>
      <w:rFonts w:ascii="Optima" w:hAnsi="Optima"/>
      <w:b/>
      <w:sz w:val="24"/>
      <w:shd w:val="pct10" w:color="auto" w:fill="FFFFFF"/>
      <w:lang w:val="de-DE" w:eastAsia="en-US"/>
    </w:rPr>
  </w:style>
  <w:style w:type="paragraph" w:styleId="af1">
    <w:name w:val="Date"/>
    <w:basedOn w:val="a0"/>
    <w:next w:val="a0"/>
    <w:link w:val="af2"/>
    <w:rsid w:val="00D3186B"/>
  </w:style>
  <w:style w:type="character" w:customStyle="1" w:styleId="af2">
    <w:name w:val="תאריך תו"/>
    <w:link w:val="af1"/>
    <w:rsid w:val="00D3186B"/>
    <w:rPr>
      <w:rFonts w:ascii="Courier New" w:hAnsi="Courier New"/>
      <w:sz w:val="24"/>
      <w:lang w:val="de-DE" w:eastAsia="en-US"/>
    </w:rPr>
  </w:style>
  <w:style w:type="paragraph" w:styleId="af3">
    <w:name w:val="Plain Text"/>
    <w:basedOn w:val="a0"/>
    <w:link w:val="af4"/>
    <w:uiPriority w:val="99"/>
    <w:unhideWhenUsed/>
    <w:rsid w:val="00146E78"/>
    <w:rPr>
      <w:rFonts w:ascii="Consolas" w:eastAsia="Calibri" w:hAnsi="Consolas"/>
      <w:sz w:val="21"/>
      <w:szCs w:val="21"/>
      <w:lang w:val="de-AT" w:eastAsia="de-AT"/>
    </w:rPr>
  </w:style>
  <w:style w:type="character" w:customStyle="1" w:styleId="af4">
    <w:name w:val="טקסט רגיל תו"/>
    <w:link w:val="af3"/>
    <w:uiPriority w:val="99"/>
    <w:rsid w:val="00146E78"/>
    <w:rPr>
      <w:rFonts w:ascii="Consolas" w:eastAsia="Calibri" w:hAnsi="Consolas"/>
      <w:sz w:val="21"/>
      <w:szCs w:val="21"/>
    </w:rPr>
  </w:style>
  <w:style w:type="paragraph" w:styleId="NormalWeb">
    <w:name w:val="Normal (Web)"/>
    <w:basedOn w:val="a0"/>
    <w:uiPriority w:val="99"/>
    <w:unhideWhenUsed/>
    <w:rsid w:val="00221E87"/>
    <w:pPr>
      <w:spacing w:before="100" w:beforeAutospacing="1" w:after="100" w:afterAutospacing="1"/>
    </w:pPr>
    <w:rPr>
      <w:rFonts w:ascii="Verdana" w:hAnsi="Verdana"/>
      <w:color w:val="000000"/>
      <w:sz w:val="15"/>
      <w:szCs w:val="15"/>
      <w:lang w:val="de-AT" w:eastAsia="de-AT"/>
    </w:rPr>
  </w:style>
  <w:style w:type="paragraph" w:customStyle="1" w:styleId="bodytext">
    <w:name w:val="bodytext"/>
    <w:basedOn w:val="a0"/>
    <w:rsid w:val="00FD2275"/>
    <w:pPr>
      <w:spacing w:after="75"/>
      <w:textAlignment w:val="top"/>
    </w:pPr>
    <w:rPr>
      <w:rFonts w:ascii="Times New Roman" w:hAnsi="Times New Roman"/>
      <w:sz w:val="18"/>
      <w:szCs w:val="18"/>
      <w:lang w:val="de-AT" w:eastAsia="de-AT"/>
    </w:rPr>
  </w:style>
  <w:style w:type="paragraph" w:customStyle="1" w:styleId="intro">
    <w:name w:val="intro"/>
    <w:basedOn w:val="a0"/>
    <w:rsid w:val="003509BB"/>
    <w:pPr>
      <w:spacing w:before="100" w:beforeAutospacing="1" w:after="100" w:afterAutospacing="1"/>
    </w:pPr>
    <w:rPr>
      <w:rFonts w:ascii="Times New Roman" w:hAnsi="Times New Roman"/>
      <w:szCs w:val="24"/>
      <w:lang w:val="de-AT" w:eastAsia="de-AT"/>
    </w:rPr>
  </w:style>
  <w:style w:type="character" w:styleId="af5">
    <w:name w:val="Emphasis"/>
    <w:uiPriority w:val="20"/>
    <w:qFormat/>
    <w:rsid w:val="005A1549"/>
    <w:rPr>
      <w:i/>
      <w:iCs/>
    </w:rPr>
  </w:style>
  <w:style w:type="paragraph" w:styleId="af6">
    <w:name w:val="Revision"/>
    <w:hidden/>
    <w:uiPriority w:val="99"/>
    <w:semiHidden/>
    <w:rsid w:val="002B67E8"/>
    <w:rPr>
      <w:rFonts w:ascii="Courier New" w:hAnsi="Courier New"/>
      <w:sz w:val="24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85D4B"/>
    <w:rPr>
      <w:rFonts w:ascii="Courier New" w:hAnsi="Courier New"/>
      <w:sz w:val="24"/>
      <w:lang w:val="de-DE" w:eastAsia="en-US"/>
    </w:rPr>
  </w:style>
  <w:style w:type="paragraph" w:styleId="1">
    <w:name w:val="heading 1"/>
    <w:basedOn w:val="a0"/>
    <w:next w:val="a0"/>
    <w:qFormat/>
    <w:rsid w:val="00CA7FFC"/>
    <w:pPr>
      <w:keepNext/>
      <w:pageBreakBefore/>
      <w:spacing w:after="360"/>
      <w:outlineLvl w:val="0"/>
    </w:pPr>
    <w:rPr>
      <w:rFonts w:ascii="Optima" w:hAnsi="Optima"/>
      <w:b/>
      <w:caps/>
      <w:kern w:val="28"/>
      <w:sz w:val="48"/>
    </w:rPr>
  </w:style>
  <w:style w:type="paragraph" w:styleId="2">
    <w:name w:val="heading 2"/>
    <w:basedOn w:val="a0"/>
    <w:next w:val="a0"/>
    <w:qFormat/>
    <w:rsid w:val="00CA7FFC"/>
    <w:pPr>
      <w:keepNext/>
      <w:spacing w:before="240" w:after="240"/>
      <w:outlineLvl w:val="1"/>
    </w:pPr>
    <w:rPr>
      <w:rFonts w:ascii="Optima" w:hAnsi="Optima"/>
      <w:b/>
      <w:caps/>
      <w:sz w:val="32"/>
    </w:rPr>
  </w:style>
  <w:style w:type="paragraph" w:styleId="3">
    <w:name w:val="heading 3"/>
    <w:basedOn w:val="a0"/>
    <w:next w:val="a0"/>
    <w:qFormat/>
    <w:rsid w:val="00CA7FFC"/>
    <w:pPr>
      <w:keepNext/>
      <w:spacing w:before="240" w:after="240"/>
      <w:outlineLvl w:val="2"/>
    </w:pPr>
    <w:rPr>
      <w:rFonts w:ascii="Optima" w:hAnsi="Optima"/>
      <w:b/>
      <w:sz w:val="28"/>
    </w:rPr>
  </w:style>
  <w:style w:type="paragraph" w:styleId="4">
    <w:name w:val="heading 4"/>
    <w:basedOn w:val="a0"/>
    <w:next w:val="a0"/>
    <w:qFormat/>
    <w:rsid w:val="00CA7FFC"/>
    <w:pPr>
      <w:keepNext/>
      <w:jc w:val="right"/>
      <w:outlineLvl w:val="3"/>
    </w:pPr>
    <w:rPr>
      <w:b/>
      <w:sz w:val="28"/>
    </w:rPr>
  </w:style>
  <w:style w:type="paragraph" w:styleId="5">
    <w:name w:val="heading 5"/>
    <w:basedOn w:val="a0"/>
    <w:next w:val="a0"/>
    <w:qFormat/>
    <w:rsid w:val="00CA7FFC"/>
    <w:pPr>
      <w:keepNext/>
      <w:shd w:val="pct10" w:color="auto" w:fill="FFFFFF"/>
      <w:spacing w:before="120"/>
      <w:outlineLvl w:val="4"/>
    </w:pPr>
    <w:rPr>
      <w:b/>
    </w:rPr>
  </w:style>
  <w:style w:type="paragraph" w:styleId="6">
    <w:name w:val="heading 6"/>
    <w:basedOn w:val="a0"/>
    <w:next w:val="a0"/>
    <w:qFormat/>
    <w:rsid w:val="00CA7FFC"/>
    <w:pPr>
      <w:keepNext/>
      <w:outlineLvl w:val="5"/>
    </w:pPr>
    <w:rPr>
      <w:u w:val="single"/>
    </w:rPr>
  </w:style>
  <w:style w:type="paragraph" w:styleId="7">
    <w:name w:val="heading 7"/>
    <w:basedOn w:val="a0"/>
    <w:next w:val="a0"/>
    <w:qFormat/>
    <w:rsid w:val="00CA7FFC"/>
    <w:pPr>
      <w:keepNext/>
      <w:pBdr>
        <w:bottom w:val="single" w:sz="12" w:space="1" w:color="auto"/>
      </w:pBdr>
      <w:shd w:val="pct10" w:color="auto" w:fill="FFFFFF"/>
      <w:jc w:val="center"/>
      <w:outlineLvl w:val="6"/>
    </w:pPr>
    <w:rPr>
      <w:rFonts w:ascii="Optima" w:hAnsi="Optima"/>
      <w:b/>
      <w:sz w:val="22"/>
    </w:rPr>
  </w:style>
  <w:style w:type="paragraph" w:styleId="8">
    <w:name w:val="heading 8"/>
    <w:basedOn w:val="a0"/>
    <w:next w:val="a0"/>
    <w:qFormat/>
    <w:rsid w:val="00CA7FFC"/>
    <w:pPr>
      <w:keepNext/>
      <w:jc w:val="center"/>
      <w:outlineLvl w:val="7"/>
    </w:pPr>
    <w:rPr>
      <w:rFonts w:ascii="Optima" w:hAnsi="Optima"/>
      <w:b/>
      <w:sz w:val="28"/>
    </w:rPr>
  </w:style>
  <w:style w:type="paragraph" w:styleId="9">
    <w:name w:val="heading 9"/>
    <w:basedOn w:val="a0"/>
    <w:next w:val="a0"/>
    <w:qFormat/>
    <w:rsid w:val="00CA7FFC"/>
    <w:pPr>
      <w:keepNext/>
      <w:jc w:val="right"/>
      <w:outlineLvl w:val="8"/>
    </w:pPr>
    <w:rPr>
      <w:rFonts w:ascii="Optima" w:hAnsi="Optima"/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semiHidden/>
    <w:rsid w:val="00CA7FFC"/>
    <w:rPr>
      <w:sz w:val="18"/>
    </w:rPr>
  </w:style>
  <w:style w:type="paragraph" w:styleId="a5">
    <w:name w:val="Body Text"/>
    <w:basedOn w:val="a0"/>
    <w:rsid w:val="00CA7FFC"/>
    <w:pPr>
      <w:tabs>
        <w:tab w:val="right" w:pos="9639"/>
      </w:tabs>
      <w:spacing w:line="360" w:lineRule="auto"/>
      <w:ind w:right="-567"/>
    </w:pPr>
    <w:rPr>
      <w:sz w:val="22"/>
    </w:rPr>
  </w:style>
  <w:style w:type="paragraph" w:styleId="20">
    <w:name w:val="Body Text 2"/>
    <w:basedOn w:val="a0"/>
    <w:link w:val="21"/>
    <w:rsid w:val="00CA7FFC"/>
    <w:pPr>
      <w:pBdr>
        <w:bottom w:val="single" w:sz="12" w:space="1" w:color="auto"/>
      </w:pBdr>
      <w:shd w:val="pct10" w:color="auto" w:fill="FFFFFF"/>
      <w:spacing w:before="120"/>
      <w:jc w:val="center"/>
    </w:pPr>
    <w:rPr>
      <w:rFonts w:ascii="Optima" w:hAnsi="Optima"/>
      <w:b/>
    </w:rPr>
  </w:style>
  <w:style w:type="paragraph" w:styleId="a6">
    <w:name w:val="Body Text Indent"/>
    <w:basedOn w:val="a0"/>
    <w:rsid w:val="00CA7FFC"/>
    <w:pPr>
      <w:ind w:left="567"/>
    </w:pPr>
    <w:rPr>
      <w:rFonts w:ascii="Optima" w:hAnsi="Optima"/>
      <w:sz w:val="20"/>
    </w:rPr>
  </w:style>
  <w:style w:type="paragraph" w:styleId="a7">
    <w:name w:val="header"/>
    <w:basedOn w:val="a0"/>
    <w:link w:val="a8"/>
    <w:rsid w:val="00CA7FFC"/>
    <w:pPr>
      <w:tabs>
        <w:tab w:val="center" w:pos="4536"/>
        <w:tab w:val="right" w:pos="9072"/>
      </w:tabs>
    </w:pPr>
    <w:rPr>
      <w:rFonts w:ascii="Optima" w:hAnsi="Optima"/>
    </w:rPr>
  </w:style>
  <w:style w:type="character" w:styleId="Hyperlink">
    <w:name w:val="Hyperlink"/>
    <w:rsid w:val="00384693"/>
    <w:rPr>
      <w:rFonts w:ascii="Trebuchet MS" w:hAnsi="Trebuchet MS"/>
      <w:color w:val="FF0000"/>
      <w:sz w:val="20"/>
      <w:u w:val="none"/>
    </w:rPr>
  </w:style>
  <w:style w:type="paragraph" w:customStyle="1" w:styleId="40">
    <w:name w:val="Ü4"/>
    <w:basedOn w:val="3"/>
    <w:rsid w:val="00CA7FFC"/>
    <w:pPr>
      <w:outlineLvl w:val="9"/>
    </w:pPr>
    <w:rPr>
      <w:sz w:val="24"/>
    </w:rPr>
  </w:style>
  <w:style w:type="paragraph" w:styleId="30">
    <w:name w:val="Body Text 3"/>
    <w:basedOn w:val="a0"/>
    <w:rsid w:val="00CA7FFC"/>
    <w:pPr>
      <w:tabs>
        <w:tab w:val="left" w:pos="2268"/>
      </w:tabs>
    </w:pPr>
    <w:rPr>
      <w:rFonts w:ascii="Optima" w:hAnsi="Optima"/>
      <w:b/>
      <w:sz w:val="20"/>
    </w:rPr>
  </w:style>
  <w:style w:type="character" w:styleId="FollowedHyperlink">
    <w:name w:val="FollowedHyperlink"/>
    <w:rsid w:val="00F6340A"/>
    <w:rPr>
      <w:rFonts w:ascii="Trebuchet MS" w:hAnsi="Trebuchet MS"/>
      <w:color w:val="800080"/>
      <w:sz w:val="20"/>
      <w:u w:val="single"/>
    </w:rPr>
  </w:style>
  <w:style w:type="paragraph" w:styleId="a9">
    <w:name w:val="footer"/>
    <w:basedOn w:val="a0"/>
    <w:link w:val="aa"/>
    <w:uiPriority w:val="99"/>
    <w:rsid w:val="00CA7FFC"/>
    <w:pPr>
      <w:tabs>
        <w:tab w:val="center" w:pos="4536"/>
        <w:tab w:val="right" w:pos="9072"/>
      </w:tabs>
    </w:pPr>
  </w:style>
  <w:style w:type="character" w:styleId="ab">
    <w:name w:val="page number"/>
    <w:basedOn w:val="a1"/>
    <w:rsid w:val="008332EE"/>
  </w:style>
  <w:style w:type="paragraph" w:styleId="ac">
    <w:name w:val="Balloon Text"/>
    <w:basedOn w:val="a0"/>
    <w:semiHidden/>
    <w:rsid w:val="009D6A43"/>
    <w:rPr>
      <w:rFonts w:ascii="Tahoma" w:hAnsi="Tahoma" w:cs="Tahoma"/>
      <w:sz w:val="16"/>
      <w:szCs w:val="16"/>
    </w:rPr>
  </w:style>
  <w:style w:type="paragraph" w:styleId="22">
    <w:name w:val="Body Text Indent 2"/>
    <w:basedOn w:val="a0"/>
    <w:rsid w:val="00953D58"/>
    <w:pPr>
      <w:spacing w:after="120" w:line="480" w:lineRule="auto"/>
      <w:ind w:left="283"/>
    </w:pPr>
  </w:style>
  <w:style w:type="table" w:styleId="ad">
    <w:name w:val="Table Grid"/>
    <w:basedOn w:val="a2"/>
    <w:rsid w:val="005F6BF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Strong"/>
    <w:uiPriority w:val="22"/>
    <w:qFormat/>
    <w:rsid w:val="009131C9"/>
    <w:rPr>
      <w:b/>
      <w:bCs/>
    </w:rPr>
  </w:style>
  <w:style w:type="paragraph" w:styleId="a">
    <w:name w:val="List Bullet"/>
    <w:basedOn w:val="a0"/>
    <w:rsid w:val="00224AD6"/>
    <w:pPr>
      <w:numPr>
        <w:numId w:val="11"/>
      </w:numPr>
    </w:pPr>
  </w:style>
  <w:style w:type="character" w:styleId="af">
    <w:name w:val="footnote reference"/>
    <w:semiHidden/>
    <w:rsid w:val="003B7452"/>
    <w:rPr>
      <w:vertAlign w:val="superscript"/>
    </w:rPr>
  </w:style>
  <w:style w:type="character" w:customStyle="1" w:styleId="aa">
    <w:name w:val="כותרת תחתונה תו"/>
    <w:link w:val="a9"/>
    <w:uiPriority w:val="99"/>
    <w:rsid w:val="00DF4BD3"/>
    <w:rPr>
      <w:rFonts w:ascii="Courier New" w:hAnsi="Courier New"/>
      <w:sz w:val="24"/>
      <w:lang w:val="de-DE" w:eastAsia="en-US"/>
    </w:rPr>
  </w:style>
  <w:style w:type="paragraph" w:styleId="af0">
    <w:name w:val="List Paragraph"/>
    <w:basedOn w:val="a0"/>
    <w:uiPriority w:val="34"/>
    <w:qFormat/>
    <w:rsid w:val="00DA2CFA"/>
    <w:pPr>
      <w:ind w:left="720"/>
      <w:contextualSpacing/>
    </w:pPr>
  </w:style>
  <w:style w:type="character" w:customStyle="1" w:styleId="a8">
    <w:name w:val="כותרת עליונה תו"/>
    <w:link w:val="a7"/>
    <w:locked/>
    <w:rsid w:val="00CB293C"/>
    <w:rPr>
      <w:rFonts w:ascii="Optima" w:hAnsi="Optima"/>
      <w:sz w:val="24"/>
      <w:lang w:val="de-DE" w:eastAsia="en-US"/>
    </w:rPr>
  </w:style>
  <w:style w:type="character" w:customStyle="1" w:styleId="21">
    <w:name w:val="גוף טקסט 2 תו"/>
    <w:link w:val="20"/>
    <w:rsid w:val="00993565"/>
    <w:rPr>
      <w:rFonts w:ascii="Optima" w:hAnsi="Optima"/>
      <w:b/>
      <w:sz w:val="24"/>
      <w:shd w:val="pct10" w:color="auto" w:fill="FFFFFF"/>
      <w:lang w:val="de-DE" w:eastAsia="en-US"/>
    </w:rPr>
  </w:style>
  <w:style w:type="paragraph" w:styleId="af1">
    <w:name w:val="Date"/>
    <w:basedOn w:val="a0"/>
    <w:next w:val="a0"/>
    <w:link w:val="af2"/>
    <w:rsid w:val="00D3186B"/>
  </w:style>
  <w:style w:type="character" w:customStyle="1" w:styleId="af2">
    <w:name w:val="תאריך תו"/>
    <w:link w:val="af1"/>
    <w:rsid w:val="00D3186B"/>
    <w:rPr>
      <w:rFonts w:ascii="Courier New" w:hAnsi="Courier New"/>
      <w:sz w:val="24"/>
      <w:lang w:val="de-DE" w:eastAsia="en-US"/>
    </w:rPr>
  </w:style>
  <w:style w:type="paragraph" w:styleId="af3">
    <w:name w:val="Plain Text"/>
    <w:basedOn w:val="a0"/>
    <w:link w:val="af4"/>
    <w:uiPriority w:val="99"/>
    <w:unhideWhenUsed/>
    <w:rsid w:val="00146E78"/>
    <w:rPr>
      <w:rFonts w:ascii="Consolas" w:eastAsia="Calibri" w:hAnsi="Consolas"/>
      <w:sz w:val="21"/>
      <w:szCs w:val="21"/>
      <w:lang w:val="de-AT" w:eastAsia="de-AT"/>
    </w:rPr>
  </w:style>
  <w:style w:type="character" w:customStyle="1" w:styleId="af4">
    <w:name w:val="טקסט רגיל תו"/>
    <w:link w:val="af3"/>
    <w:uiPriority w:val="99"/>
    <w:rsid w:val="00146E78"/>
    <w:rPr>
      <w:rFonts w:ascii="Consolas" w:eastAsia="Calibri" w:hAnsi="Consolas"/>
      <w:sz w:val="21"/>
      <w:szCs w:val="21"/>
    </w:rPr>
  </w:style>
  <w:style w:type="paragraph" w:styleId="NormalWeb">
    <w:name w:val="Normal (Web)"/>
    <w:basedOn w:val="a0"/>
    <w:uiPriority w:val="99"/>
    <w:unhideWhenUsed/>
    <w:rsid w:val="00221E87"/>
    <w:pPr>
      <w:spacing w:before="100" w:beforeAutospacing="1" w:after="100" w:afterAutospacing="1"/>
    </w:pPr>
    <w:rPr>
      <w:rFonts w:ascii="Verdana" w:hAnsi="Verdana"/>
      <w:color w:val="000000"/>
      <w:sz w:val="15"/>
      <w:szCs w:val="15"/>
      <w:lang w:val="de-AT" w:eastAsia="de-AT"/>
    </w:rPr>
  </w:style>
  <w:style w:type="paragraph" w:customStyle="1" w:styleId="bodytext">
    <w:name w:val="bodytext"/>
    <w:basedOn w:val="a0"/>
    <w:rsid w:val="00FD2275"/>
    <w:pPr>
      <w:spacing w:after="75"/>
      <w:textAlignment w:val="top"/>
    </w:pPr>
    <w:rPr>
      <w:rFonts w:ascii="Times New Roman" w:hAnsi="Times New Roman"/>
      <w:sz w:val="18"/>
      <w:szCs w:val="18"/>
      <w:lang w:val="de-AT" w:eastAsia="de-AT"/>
    </w:rPr>
  </w:style>
  <w:style w:type="paragraph" w:customStyle="1" w:styleId="intro">
    <w:name w:val="intro"/>
    <w:basedOn w:val="a0"/>
    <w:rsid w:val="003509BB"/>
    <w:pPr>
      <w:spacing w:before="100" w:beforeAutospacing="1" w:after="100" w:afterAutospacing="1"/>
    </w:pPr>
    <w:rPr>
      <w:rFonts w:ascii="Times New Roman" w:hAnsi="Times New Roman"/>
      <w:szCs w:val="24"/>
      <w:lang w:val="de-AT" w:eastAsia="de-AT"/>
    </w:rPr>
  </w:style>
  <w:style w:type="character" w:styleId="af5">
    <w:name w:val="Emphasis"/>
    <w:uiPriority w:val="20"/>
    <w:qFormat/>
    <w:rsid w:val="005A1549"/>
    <w:rPr>
      <w:i/>
      <w:iCs/>
    </w:rPr>
  </w:style>
  <w:style w:type="paragraph" w:styleId="af6">
    <w:name w:val="Revision"/>
    <w:hidden/>
    <w:uiPriority w:val="99"/>
    <w:semiHidden/>
    <w:rsid w:val="002B67E8"/>
    <w:rPr>
      <w:rFonts w:ascii="Courier New" w:hAnsi="Courier New"/>
      <w:sz w:val="24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3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18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0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1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87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0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8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0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2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03181">
              <w:marLeft w:val="0"/>
              <w:marRight w:val="3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8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2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69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92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5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1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9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2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07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94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6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0574">
          <w:marLeft w:val="0"/>
          <w:marRight w:val="150"/>
          <w:marTop w:val="0"/>
          <w:marBottom w:val="360"/>
          <w:divBdr>
            <w:top w:val="single" w:sz="3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515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E3F2"/>
                <w:right w:val="single" w:sz="6" w:space="0" w:color="D5E3F2"/>
              </w:divBdr>
              <w:divsChild>
                <w:div w:id="1779063099">
                  <w:marLeft w:val="180"/>
                  <w:marRight w:val="180"/>
                  <w:marTop w:val="180"/>
                  <w:marBottom w:val="180"/>
                  <w:divBdr>
                    <w:top w:val="single" w:sz="6" w:space="4" w:color="D5E3F2"/>
                    <w:left w:val="none" w:sz="0" w:space="0" w:color="auto"/>
                    <w:bottom w:val="single" w:sz="6" w:space="4" w:color="D5E3F2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5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0058">
              <w:marLeft w:val="0"/>
              <w:marRight w:val="28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4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1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3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MorrisA\Downloads\Programm%20im%20Inlands-CD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bteilung xmlns="50106ee9-bc7e-452b-b569-95fea783e6ab">AWO</Abteilung>
    <Site xmlns="50106ee9-bc7e-452b-b569-95fea783e6ab">AWOMAT</Site>
    <Zielgruppe xmlns="50106ee9-bc7e-452b-b569-95fea783e6ab">Alle</Zielgruppe>
    <Suchbegriffe xmlns="50106ee9-bc7e-452b-b569-95fea783e6ab">Vorlage zum Erstellen von Programmen für Inlandsveranstaltungen (ohne Titelblatt)</Suchbegriffe>
    <Beschreibung xmlns="50106ee9-bc7e-452b-b569-95fea783e6ab">Vorlage zum Erstellen von Programmen für Inlandsveranstaltungen (ohne Titelblatt)</Beschreibung>
    <Inhaltstyp_ xmlns="fe68c8df-30fe-40b5-8381-104c820d70b9">Vorlagen und Formulare</Inhaltstyp_>
    <Dokumententyp xmlns="b3216159-db84-48c0-ac7c-a716b1450d33">Präsentation</Dokumententyp>
    <G_x00fc_ltig_x0020_bis xmlns="50106ee9-bc7e-452b-b569-95fea783e6ab">2026-02-20T23:00:00+00:00</G_x00fc_ltig_x0020_bis>
    <Kategorie_x0020__x0028_Typ_x0029_ xmlns="b3216159-db84-48c0-ac7c-a716b1450d33">intern</Kategorie_x0020__x0028_Typ_x0029_>
    <G_x00fc_ltig_x0020_von xmlns="50106ee9-bc7e-452b-b569-95fea783e6ab">2013-02-20T23:00:00+00:00</G_x00fc_ltig_x0020_von>
    <Gruppe xmlns="50106ee9-bc7e-452b-b569-95fea783e6ab">Marketing</Grupp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WO Dokument" ma:contentTypeID="0x01010001D93BB3E1064242B15D7DE2A2B6EF26004D00EA83540CF14C8C6443F7C0E7CCD8" ma:contentTypeVersion="49" ma:contentTypeDescription="" ma:contentTypeScope="" ma:versionID="8d6711f730cb4668ea59ba17e1a20c48">
  <xsd:schema xmlns:xsd="http://www.w3.org/2001/XMLSchema" xmlns:xs="http://www.w3.org/2001/XMLSchema" xmlns:p="http://schemas.microsoft.com/office/2006/metadata/properties" xmlns:ns1="fe68c8df-30fe-40b5-8381-104c820d70b9" xmlns:ns3="50106ee9-bc7e-452b-b569-95fea783e6ab" xmlns:ns4="b3216159-db84-48c0-ac7c-a716b1450d33" targetNamespace="http://schemas.microsoft.com/office/2006/metadata/properties" ma:root="true" ma:fieldsID="d131a01c2b304376de2494edfce88f37" ns1:_="" ns3:_="" ns4:_="">
    <xsd:import namespace="fe68c8df-30fe-40b5-8381-104c820d70b9"/>
    <xsd:import namespace="50106ee9-bc7e-452b-b569-95fea783e6ab"/>
    <xsd:import namespace="b3216159-db84-48c0-ac7c-a716b1450d33"/>
    <xsd:element name="properties">
      <xsd:complexType>
        <xsd:sequence>
          <xsd:element name="documentManagement">
            <xsd:complexType>
              <xsd:all>
                <xsd:element ref="ns1:Inhaltstyp_" minOccurs="0"/>
                <xsd:element ref="ns3:Gruppe"/>
                <xsd:element ref="ns3:G_x00fc_ltig_x0020_von"/>
                <xsd:element ref="ns3:G_x00fc_ltig_x0020_bis"/>
                <xsd:element ref="ns3:Zielgruppe"/>
                <xsd:element ref="ns3:Suchbegriffe"/>
                <xsd:element ref="ns3:Beschreibung"/>
                <xsd:element ref="ns3:Abteilung" minOccurs="0"/>
                <xsd:element ref="ns4:Dokumententyp" minOccurs="0"/>
                <xsd:element ref="ns3:Site"/>
                <xsd:element ref="ns4:Kategorie_x0020__x0028_Typ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8c8df-30fe-40b5-8381-104c820d70b9" elementFormDefault="qualified">
    <xsd:import namespace="http://schemas.microsoft.com/office/2006/documentManagement/types"/>
    <xsd:import namespace="http://schemas.microsoft.com/office/infopath/2007/PartnerControls"/>
    <xsd:element name="Inhaltstyp_" ma:index="0" nillable="true" ma:displayName="Inhaltstyp_" ma:default="Allgemeine Dokumente" ma:format="Dropdown" ma:internalName="Inhaltstyp_">
      <xsd:simpleType>
        <xsd:restriction base="dms:Choice">
          <xsd:enumeration value="Allgemeine Dokumente"/>
          <xsd:enumeration value="(CD-CI)"/>
          <xsd:enumeration value="Exporttagwoche"/>
          <xsd:enumeration value="Geräterollout AHSTn 2009"/>
          <xsd:enumeration value="(Handbücher und Anweisungen)"/>
          <xsd:enumeration value="(Handbücher und Anweisungen) Anleitungen"/>
          <xsd:enumeration value="(Handbücher und Anweisungen) Handbuch"/>
          <xsd:enumeration value="(Handbücher und Anweisungen) IO Manuals"/>
          <xsd:enumeration value="(Handbücher und Anweisungen) ZIs"/>
          <xsd:enumeration value="Infomail"/>
          <xsd:enumeration value="Kassenwert-Listen"/>
          <xsd:enumeration value="Quality Feedback"/>
          <xsd:enumeration value="(Social Media)"/>
          <xsd:enumeration value="(Standpunkte - Zahlen -Ergebnisse) AGD Postenberichte"/>
          <xsd:enumeration value="(Standpunkte - Zahlen -Ergebnisse) Kennzahlen"/>
          <xsd:enumeration value="(Standpunkte - Zahlen -Ergebnisse) Managementsteuerungsinstrumente"/>
          <xsd:enumeration value="(Standpunkte - Zahlen -Ergebnisse) PR-Texte"/>
          <xsd:enumeration value="(Standpunkte - Zahlen -Ergebnisse) Wirtschaftsdaten"/>
          <xsd:enumeration value="Technologie"/>
          <xsd:enumeration value="Umwelttechnik"/>
          <xsd:enumeration value="Vertrag und Abwicklung"/>
          <xsd:enumeration value="Vorlagen und Formulare"/>
          <xsd:enumeration value="WD-Konferenz, Ideenwerkstatt"/>
          <xsd:enumeration value="Zugriffsanalys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106ee9-bc7e-452b-b569-95fea783e6ab" elementFormDefault="qualified">
    <xsd:import namespace="http://schemas.microsoft.com/office/2006/documentManagement/types"/>
    <xsd:import namespace="http://schemas.microsoft.com/office/infopath/2007/PartnerControls"/>
    <xsd:element name="Gruppe" ma:index="3" ma:displayName="Gruppe" ma:default="Marketing" ma:format="Dropdown" ma:internalName="Gruppe" ma:readOnly="false">
      <xsd:simpleType>
        <xsd:restriction base="dms:Choice">
          <xsd:enumeration value="Marketing"/>
          <xsd:enumeration value="Ressourcen"/>
          <xsd:enumeration value="Märkte"/>
          <xsd:enumeration value="Strategie"/>
          <xsd:enumeration value="IO"/>
        </xsd:restriction>
      </xsd:simpleType>
    </xsd:element>
    <xsd:element name="G_x00fc_ltig_x0020_von" ma:index="4" ma:displayName="Gültig von" ma:format="DateOnly" ma:internalName="G_x00fc_ltig_x0020_von" ma:readOnly="false">
      <xsd:simpleType>
        <xsd:restriction base="dms:DateTime"/>
      </xsd:simpleType>
    </xsd:element>
    <xsd:element name="G_x00fc_ltig_x0020_bis" ma:index="5" ma:displayName="Gültig bis" ma:format="DateOnly" ma:internalName="G_x00fc_ltig_x0020_bis" ma:readOnly="false">
      <xsd:simpleType>
        <xsd:restriction base="dms:DateTime"/>
      </xsd:simpleType>
    </xsd:element>
    <xsd:element name="Zielgruppe" ma:index="6" ma:displayName="Zielgruppe" ma:default="Alle" ma:format="Dropdown" ma:internalName="Zielgruppe" ma:readOnly="false">
      <xsd:simpleType>
        <xsd:restriction base="dms:Choice">
          <xsd:enumeration value="Alle"/>
          <xsd:enumeration value="Ausland"/>
          <xsd:enumeration value="Inland"/>
        </xsd:restriction>
      </xsd:simpleType>
    </xsd:element>
    <xsd:element name="Suchbegriffe" ma:index="7" ma:displayName="Suchbegriffe" ma:internalName="Suchbegriffe" ma:readOnly="false">
      <xsd:simpleType>
        <xsd:restriction base="dms:Note">
          <xsd:maxLength value="255"/>
        </xsd:restriction>
      </xsd:simpleType>
    </xsd:element>
    <xsd:element name="Beschreibung" ma:index="8" ma:displayName="Beschreibung" ma:internalName="Beschreibung" ma:readOnly="false">
      <xsd:simpleType>
        <xsd:restriction base="dms:Note">
          <xsd:maxLength value="255"/>
        </xsd:restriction>
      </xsd:simpleType>
    </xsd:element>
    <xsd:element name="Abteilung" ma:index="9" nillable="true" ma:displayName="Abteilung" ma:default="AWO" ma:format="Dropdown" ma:hidden="true" ma:internalName="Abteilung" ma:readOnly="false">
      <xsd:simpleType>
        <xsd:restriction base="dms:Choice">
          <xsd:enumeration value="AWO"/>
        </xsd:restriction>
      </xsd:simpleType>
    </xsd:element>
    <xsd:element name="Site" ma:index="11" ma:displayName="Site" ma:default="AWOMAT" ma:format="Dropdown" ma:hidden="true" ma:internalName="Site" ma:readOnly="false">
      <xsd:simpleType>
        <xsd:restriction base="dms:Choice">
          <xsd:enumeration value="AWOMA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216159-db84-48c0-ac7c-a716b1450d33" elementFormDefault="qualified">
    <xsd:import namespace="http://schemas.microsoft.com/office/2006/documentManagement/types"/>
    <xsd:import namespace="http://schemas.microsoft.com/office/infopath/2007/PartnerControls"/>
    <xsd:element name="Dokumententyp" ma:index="10" nillable="true" ma:displayName="Dokumententyp" ma:default="Präsentation" ma:format="Dropdown" ma:hidden="true" ma:internalName="Dokumententyp" ma:readOnly="false">
      <xsd:simpleType>
        <xsd:restriction base="dms:Choice">
          <xsd:enumeration value="Link"/>
          <xsd:enumeration value="Präsentation"/>
        </xsd:restriction>
      </xsd:simpleType>
    </xsd:element>
    <xsd:element name="Kategorie_x0020__x0028_Typ_x0029_" ma:index="12" nillable="true" ma:displayName="Kategorie (Typ)" ma:default="intern" ma:format="Dropdown" ma:hidden="true" ma:internalName="Kategorie_x0020__x0028_Typ_x0029_" ma:readOnly="false">
      <xsd:simpleType>
        <xsd:restriction base="dms:Choice">
          <xsd:enumeration value="inter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Inhaltstyp"/>
        <xsd:element ref="dc:title" maxOccurs="1" ma:index="2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FF1C9-9C80-488B-9F08-618F6316DE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264030-E4AE-40AB-A3F5-74A298A38A4B}">
  <ds:schemaRefs>
    <ds:schemaRef ds:uri="http://schemas.microsoft.com/office/2006/metadata/properties"/>
    <ds:schemaRef ds:uri="http://schemas.microsoft.com/office/infopath/2007/PartnerControls"/>
    <ds:schemaRef ds:uri="50106ee9-bc7e-452b-b569-95fea783e6ab"/>
    <ds:schemaRef ds:uri="fe68c8df-30fe-40b5-8381-104c820d70b9"/>
    <ds:schemaRef ds:uri="b3216159-db84-48c0-ac7c-a716b1450d33"/>
  </ds:schemaRefs>
</ds:datastoreItem>
</file>

<file path=customXml/itemProps3.xml><?xml version="1.0" encoding="utf-8"?>
<ds:datastoreItem xmlns:ds="http://schemas.openxmlformats.org/officeDocument/2006/customXml" ds:itemID="{96481F7A-440C-4EF1-840E-832C0C1FF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68c8df-30fe-40b5-8381-104c820d70b9"/>
    <ds:schemaRef ds:uri="50106ee9-bc7e-452b-b569-95fea783e6ab"/>
    <ds:schemaRef ds:uri="b3216159-db84-48c0-ac7c-a716b1450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C3E70B-1C4A-4DD9-93EF-C3180CB7228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816A058-E62F-4C19-9E12-EF2338248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Programm im Inlands-CD</Template>
  <TotalTime>5</TotalTime>
  <Pages>1</Pages>
  <Words>91</Words>
  <Characters>494</Characters>
  <Application>Microsoft Office Word</Application>
  <DocSecurity>0</DocSecurity>
  <Lines>17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Programm Inlandsveranstaltung ohne Titelblatt</vt:lpstr>
      <vt:lpstr>Programm Inlandsveranstaltung ohne Titelblatt</vt:lpstr>
    </vt:vector>
  </TitlesOfParts>
  <Company>Oesterreich</Company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 Inlandsveranstaltung ohne Titelblatt</dc:title>
  <dc:creator>Morris Annette, AC TelAviv</dc:creator>
  <cp:lastModifiedBy>Yonat Keren - Chamber of Commerce</cp:lastModifiedBy>
  <cp:revision>5</cp:revision>
  <cp:lastPrinted>2015-08-05T13:44:00Z</cp:lastPrinted>
  <dcterms:created xsi:type="dcterms:W3CDTF">2015-08-19T08:36:00Z</dcterms:created>
  <dcterms:modified xsi:type="dcterms:W3CDTF">2015-08-19T08:41:00Z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-1555324432</vt:i4>
  </property>
  <property fmtid="{D5CDD505-2E9C-101B-9397-08002B2CF9AE}" pid="3" name="_NewReviewCycle">
    <vt:lpwstr/>
  </property>
  <property fmtid="{D5CDD505-2E9C-101B-9397-08002B2CF9AE}" pid="4" name="ContentTypeId">
    <vt:lpwstr>0x01010001D93BB3E1064242B15D7DE2A2B6EF26004D00EA83540CF14C8C6443F7C0E7CCD8</vt:lpwstr>
  </property>
</Properties>
</file>